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9"/>
        <w:gridCol w:w="8170"/>
      </w:tblGrid>
      <w:tr w:rsidR="009A6CB6" w:rsidRPr="000C5B8C" w14:paraId="3E48081B" w14:textId="77777777" w:rsidTr="00E05D94">
        <w:trPr>
          <w:trHeight w:val="259"/>
        </w:trPr>
        <w:tc>
          <w:tcPr>
            <w:tcW w:w="2029" w:type="dxa"/>
            <w:vAlign w:val="center"/>
          </w:tcPr>
          <w:p w14:paraId="3BE64A60" w14:textId="77777777" w:rsidR="009A6CB6" w:rsidRPr="000C5B8C" w:rsidRDefault="009A6CB6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 title</w:t>
            </w:r>
          </w:p>
        </w:tc>
        <w:tc>
          <w:tcPr>
            <w:tcW w:w="8170" w:type="dxa"/>
            <w:vAlign w:val="center"/>
          </w:tcPr>
          <w:p w14:paraId="0CC009E3" w14:textId="295A75D2" w:rsidR="009A6CB6" w:rsidRDefault="0075666D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Program Worker</w:t>
            </w:r>
            <w:r w:rsidR="005B0680">
              <w:rPr>
                <w:rFonts w:ascii="Arial" w:hAnsi="Arial" w:cs="Arial"/>
              </w:rPr>
              <w:t xml:space="preserve">: </w:t>
            </w:r>
            <w:r w:rsidR="008D6983">
              <w:rPr>
                <w:rFonts w:ascii="Arial" w:hAnsi="Arial" w:cs="Arial"/>
              </w:rPr>
              <w:t>Get Growing/Growing Resilience</w:t>
            </w:r>
          </w:p>
        </w:tc>
      </w:tr>
      <w:tr w:rsidR="009A6CB6" w:rsidRPr="000C5B8C" w14:paraId="7D3F22AA" w14:textId="77777777" w:rsidTr="00E05D94">
        <w:trPr>
          <w:trHeight w:val="259"/>
        </w:trPr>
        <w:tc>
          <w:tcPr>
            <w:tcW w:w="2029" w:type="dxa"/>
            <w:vAlign w:val="center"/>
          </w:tcPr>
          <w:p w14:paraId="6C6BC7F3" w14:textId="77777777" w:rsidR="009A6CB6" w:rsidRDefault="009A6CB6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Location</w:t>
            </w:r>
          </w:p>
        </w:tc>
        <w:tc>
          <w:tcPr>
            <w:tcW w:w="8170" w:type="dxa"/>
            <w:vAlign w:val="center"/>
          </w:tcPr>
          <w:p w14:paraId="7DE2B4CD" w14:textId="719098E5" w:rsidR="009A6CB6" w:rsidRDefault="005715AB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Perth South</w:t>
            </w:r>
            <w:r w:rsidR="004F0F14">
              <w:rPr>
                <w:rFonts w:ascii="Arial" w:hAnsi="Arial" w:cs="Arial"/>
              </w:rPr>
              <w:t xml:space="preserve"> Region: </w:t>
            </w:r>
            <w:r>
              <w:rPr>
                <w:rFonts w:ascii="Arial" w:hAnsi="Arial" w:cs="Arial"/>
              </w:rPr>
              <w:t>1</w:t>
            </w:r>
            <w:r w:rsidR="004F0F14">
              <w:rPr>
                <w:rFonts w:ascii="Arial" w:hAnsi="Arial" w:cs="Arial"/>
              </w:rPr>
              <w:t xml:space="preserve"> x</w:t>
            </w:r>
            <w:r w:rsidR="000A25DE">
              <w:rPr>
                <w:rFonts w:ascii="Arial" w:hAnsi="Arial" w:cs="Arial"/>
              </w:rPr>
              <w:t xml:space="preserve"> 0.8 FTE Position available</w:t>
            </w:r>
          </w:p>
        </w:tc>
      </w:tr>
      <w:tr w:rsidR="009A6CB6" w:rsidRPr="000C5B8C" w14:paraId="4B894D09" w14:textId="77777777" w:rsidTr="00E05D94">
        <w:trPr>
          <w:trHeight w:val="259"/>
        </w:trPr>
        <w:tc>
          <w:tcPr>
            <w:tcW w:w="2029" w:type="dxa"/>
            <w:vAlign w:val="center"/>
          </w:tcPr>
          <w:p w14:paraId="7A21E03F" w14:textId="77777777" w:rsidR="009A6CB6" w:rsidRDefault="009A6CB6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Reports to</w:t>
            </w:r>
          </w:p>
        </w:tc>
        <w:tc>
          <w:tcPr>
            <w:tcW w:w="8170" w:type="dxa"/>
            <w:vAlign w:val="center"/>
          </w:tcPr>
          <w:p w14:paraId="00A4C0E9" w14:textId="5D1CC78D" w:rsidR="009A6CB6" w:rsidRDefault="000A25DE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Regional Manager</w:t>
            </w:r>
          </w:p>
        </w:tc>
      </w:tr>
      <w:tr w:rsidR="009A6CB6" w:rsidRPr="000C5B8C" w14:paraId="3AB1A857" w14:textId="77777777" w:rsidTr="00E05D94">
        <w:trPr>
          <w:trHeight w:val="259"/>
        </w:trPr>
        <w:tc>
          <w:tcPr>
            <w:tcW w:w="2029" w:type="dxa"/>
            <w:vAlign w:val="center"/>
          </w:tcPr>
          <w:p w14:paraId="6D5D3A6B" w14:textId="77777777" w:rsidR="009A6CB6" w:rsidRPr="000C5B8C" w:rsidRDefault="009A6CB6" w:rsidP="00E05D94">
            <w:pPr>
              <w:rPr>
                <w:rFonts w:ascii="Arial" w:hAnsi="Arial" w:cs="Arial"/>
              </w:rPr>
            </w:pPr>
            <w:r w:rsidRPr="000C5B8C">
              <w:rPr>
                <w:rFonts w:ascii="Arial" w:hAnsi="Arial" w:cs="Arial"/>
              </w:rPr>
              <w:t>Direct Reports</w:t>
            </w:r>
          </w:p>
        </w:tc>
        <w:tc>
          <w:tcPr>
            <w:tcW w:w="8170" w:type="dxa"/>
            <w:vAlign w:val="center"/>
          </w:tcPr>
          <w:p w14:paraId="2C97129C" w14:textId="7E8E0BD4" w:rsidR="009A6CB6" w:rsidRPr="009A6CB6" w:rsidRDefault="0030734F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9A6CB6" w:rsidRPr="000C5B8C" w14:paraId="210F9DEC" w14:textId="77777777" w:rsidTr="00E05D94">
        <w:trPr>
          <w:trHeight w:val="414"/>
        </w:trPr>
        <w:tc>
          <w:tcPr>
            <w:tcW w:w="2029" w:type="dxa"/>
            <w:vAlign w:val="center"/>
          </w:tcPr>
          <w:p w14:paraId="4C93D7E3" w14:textId="77777777" w:rsidR="009A6CB6" w:rsidRPr="000C5B8C" w:rsidRDefault="00E05D94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p</w:t>
            </w:r>
            <w:r w:rsidR="009A6CB6" w:rsidRPr="000C5B8C">
              <w:rPr>
                <w:rFonts w:ascii="Arial" w:hAnsi="Arial" w:cs="Arial"/>
              </w:rPr>
              <w:t xml:space="preserve">rimary purpose of </w:t>
            </w:r>
            <w:r w:rsidR="009A6CB6">
              <w:rPr>
                <w:rFonts w:ascii="Arial" w:hAnsi="Arial" w:cs="Arial"/>
              </w:rPr>
              <w:t xml:space="preserve">the </w:t>
            </w:r>
            <w:r w:rsidR="009A6CB6" w:rsidRPr="000C5B8C">
              <w:rPr>
                <w:rFonts w:ascii="Arial" w:hAnsi="Arial" w:cs="Arial"/>
              </w:rPr>
              <w:t>position</w:t>
            </w:r>
          </w:p>
        </w:tc>
        <w:tc>
          <w:tcPr>
            <w:tcW w:w="8170" w:type="dxa"/>
            <w:vAlign w:val="center"/>
          </w:tcPr>
          <w:p w14:paraId="55AA6310" w14:textId="030EA760" w:rsidR="00DF0A05" w:rsidRPr="008768B3" w:rsidRDefault="00DF0A05" w:rsidP="00DF0A05">
            <w:pPr>
              <w:spacing w:line="276" w:lineRule="auto"/>
              <w:rPr>
                <w:rFonts w:ascii="Arial" w:hAnsi="Arial" w:cs="Arial"/>
                <w:i/>
                <w:iCs/>
              </w:rPr>
            </w:pPr>
            <w:r w:rsidRPr="008768B3">
              <w:rPr>
                <w:rFonts w:ascii="Arial" w:hAnsi="Arial" w:cs="Arial"/>
                <w:i/>
                <w:iCs/>
              </w:rPr>
              <w:t>This is an exciting</w:t>
            </w:r>
            <w:r w:rsidR="0072562B">
              <w:rPr>
                <w:rFonts w:ascii="Arial" w:hAnsi="Arial" w:cs="Arial"/>
                <w:i/>
                <w:iCs/>
              </w:rPr>
              <w:t xml:space="preserve"> new</w:t>
            </w:r>
            <w:r w:rsidRPr="008768B3">
              <w:rPr>
                <w:rFonts w:ascii="Arial" w:hAnsi="Arial" w:cs="Arial"/>
                <w:i/>
                <w:iCs/>
              </w:rPr>
              <w:t xml:space="preserve"> role for an enthusiastic Program Worker keen to establish mutual partnerships of collaboration and to support delivery of GROW Australia’s </w:t>
            </w:r>
            <w:r w:rsidR="003F084C">
              <w:rPr>
                <w:rFonts w:ascii="Arial" w:hAnsi="Arial" w:cs="Arial"/>
                <w:i/>
                <w:iCs/>
              </w:rPr>
              <w:t>adjunct</w:t>
            </w:r>
            <w:r w:rsidR="00FC6592">
              <w:rPr>
                <w:rFonts w:ascii="Arial" w:hAnsi="Arial" w:cs="Arial"/>
                <w:i/>
                <w:iCs/>
              </w:rPr>
              <w:t xml:space="preserve"> programs</w:t>
            </w:r>
            <w:r w:rsidRPr="008768B3">
              <w:rPr>
                <w:rFonts w:ascii="Arial" w:hAnsi="Arial" w:cs="Arial"/>
                <w:i/>
                <w:iCs/>
              </w:rPr>
              <w:t xml:space="preserve"> Growing Resilience</w:t>
            </w:r>
            <w:r w:rsidR="00FC6592">
              <w:rPr>
                <w:rFonts w:ascii="Arial" w:hAnsi="Arial" w:cs="Arial"/>
                <w:i/>
                <w:iCs/>
              </w:rPr>
              <w:t xml:space="preserve"> and Get Growing</w:t>
            </w:r>
            <w:r w:rsidRPr="008768B3">
              <w:rPr>
                <w:rFonts w:ascii="Arial" w:hAnsi="Arial" w:cs="Arial"/>
                <w:i/>
                <w:iCs/>
              </w:rPr>
              <w:t>.</w:t>
            </w:r>
          </w:p>
          <w:p w14:paraId="30EA3F4F" w14:textId="77777777" w:rsidR="00105457" w:rsidRPr="00DF0A05" w:rsidRDefault="00105457" w:rsidP="00DF0A05">
            <w:pPr>
              <w:spacing w:line="276" w:lineRule="auto"/>
              <w:rPr>
                <w:i/>
                <w:iCs/>
              </w:rPr>
            </w:pPr>
          </w:p>
          <w:p w14:paraId="3749A1D7" w14:textId="77777777" w:rsidR="009E4083" w:rsidRDefault="009E4083" w:rsidP="008A6253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9E4083">
              <w:rPr>
                <w:rFonts w:ascii="Arial" w:hAnsi="Arial" w:cs="Arial"/>
              </w:rPr>
              <w:t>Facilitation and delivery of GROW Australia’s Adjunct Programs for community members in the Perth North region who are experiencing life challenges related to psychosocial impairment – supporting diverse cohorts including youth, seniors, adults and marginalised communities.</w:t>
            </w:r>
          </w:p>
          <w:p w14:paraId="327A38A4" w14:textId="487478C3" w:rsidR="00DF0A05" w:rsidRDefault="00DF0A05" w:rsidP="008A6253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920F43">
              <w:rPr>
                <w:rFonts w:ascii="Arial" w:hAnsi="Arial" w:cs="Arial"/>
              </w:rPr>
              <w:t>Networking</w:t>
            </w:r>
            <w:r>
              <w:rPr>
                <w:rFonts w:ascii="Arial" w:hAnsi="Arial" w:cs="Arial"/>
              </w:rPr>
              <w:t xml:space="preserve"> and</w:t>
            </w:r>
            <w:r w:rsidRPr="00920F43">
              <w:rPr>
                <w:rFonts w:ascii="Arial" w:hAnsi="Arial" w:cs="Arial"/>
              </w:rPr>
              <w:t xml:space="preserve"> liaising with </w:t>
            </w:r>
            <w:r>
              <w:rPr>
                <w:rFonts w:ascii="Arial" w:hAnsi="Arial" w:cs="Arial"/>
              </w:rPr>
              <w:t>community groups</w:t>
            </w:r>
            <w:r w:rsidRPr="00920F43">
              <w:rPr>
                <w:rFonts w:ascii="Arial" w:hAnsi="Arial" w:cs="Arial"/>
              </w:rPr>
              <w:t xml:space="preserve">, </w:t>
            </w:r>
            <w:r w:rsidR="00F30938">
              <w:rPr>
                <w:rFonts w:ascii="Arial" w:hAnsi="Arial" w:cs="Arial"/>
              </w:rPr>
              <w:t xml:space="preserve">schools, </w:t>
            </w:r>
            <w:r w:rsidRPr="00920F43">
              <w:rPr>
                <w:rFonts w:ascii="Arial" w:hAnsi="Arial" w:cs="Arial"/>
              </w:rPr>
              <w:t xml:space="preserve">mental health professionals and agencies to create opportunities for </w:t>
            </w:r>
            <w:r w:rsidR="00110E55">
              <w:rPr>
                <w:rFonts w:ascii="Arial" w:hAnsi="Arial" w:cs="Arial"/>
              </w:rPr>
              <w:t>G</w:t>
            </w:r>
            <w:r w:rsidR="0078252D">
              <w:rPr>
                <w:rFonts w:ascii="Arial" w:hAnsi="Arial" w:cs="Arial"/>
              </w:rPr>
              <w:t>ROW</w:t>
            </w:r>
            <w:r w:rsidR="00110E55">
              <w:rPr>
                <w:rFonts w:ascii="Arial" w:hAnsi="Arial" w:cs="Arial"/>
              </w:rPr>
              <w:t>’s adjunct</w:t>
            </w:r>
            <w:r w:rsidRPr="00920F43">
              <w:rPr>
                <w:rFonts w:ascii="Arial" w:hAnsi="Arial" w:cs="Arial"/>
              </w:rPr>
              <w:t xml:space="preserve"> program delivery</w:t>
            </w:r>
            <w:r w:rsidR="00105457">
              <w:rPr>
                <w:rFonts w:ascii="Arial" w:hAnsi="Arial" w:cs="Arial"/>
              </w:rPr>
              <w:t xml:space="preserve"> and referral pathway</w:t>
            </w:r>
            <w:r w:rsidR="00D15818">
              <w:rPr>
                <w:rFonts w:ascii="Arial" w:hAnsi="Arial" w:cs="Arial"/>
              </w:rPr>
              <w:t>s</w:t>
            </w:r>
            <w:r w:rsidRPr="00920F43">
              <w:rPr>
                <w:rFonts w:ascii="Arial" w:hAnsi="Arial" w:cs="Arial"/>
              </w:rPr>
              <w:t>.</w:t>
            </w:r>
          </w:p>
          <w:p w14:paraId="22F4345C" w14:textId="5B9A8DC5" w:rsidR="009D0429" w:rsidRPr="009D0429" w:rsidRDefault="009D0429" w:rsidP="009D042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</w:pPr>
            <w:r>
              <w:rPr>
                <w:rFonts w:ascii="Arial" w:hAnsi="Arial" w:cs="Arial"/>
              </w:rPr>
              <w:t>Work to</w:t>
            </w:r>
            <w:r>
              <w:rPr>
                <w:rFonts w:ascii="Arial" w:hAnsi="Arial" w:cs="Arial"/>
              </w:rPr>
              <w:t>, and achieve,</w:t>
            </w:r>
            <w:r>
              <w:rPr>
                <w:rFonts w:ascii="Arial" w:hAnsi="Arial" w:cs="Arial"/>
              </w:rPr>
              <w:t xml:space="preserve"> Team and Individual Key Performance Indicators and Deliverables, as guided by our funding contract.</w:t>
            </w:r>
          </w:p>
          <w:p w14:paraId="1A69E510" w14:textId="7155C073" w:rsidR="009A6CB6" w:rsidRPr="00DF0A05" w:rsidRDefault="00DF0A05" w:rsidP="008A6253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</w:pPr>
            <w:r>
              <w:rPr>
                <w:rFonts w:ascii="Arial" w:hAnsi="Arial" w:cs="Arial"/>
              </w:rPr>
              <w:t>Contribut</w:t>
            </w:r>
            <w:r w:rsidR="00B36C7D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 xml:space="preserve"> to the o</w:t>
            </w:r>
            <w:r w:rsidRPr="00920F43">
              <w:rPr>
                <w:rFonts w:ascii="Arial" w:hAnsi="Arial" w:cs="Arial"/>
              </w:rPr>
              <w:t>ngoing development</w:t>
            </w:r>
            <w:r w:rsidR="00D15818">
              <w:rPr>
                <w:rFonts w:ascii="Arial" w:hAnsi="Arial" w:cs="Arial"/>
              </w:rPr>
              <w:t xml:space="preserve"> of the </w:t>
            </w:r>
            <w:r w:rsidR="00EA5E66">
              <w:rPr>
                <w:rFonts w:ascii="Arial" w:hAnsi="Arial" w:cs="Arial"/>
              </w:rPr>
              <w:t>Program</w:t>
            </w:r>
            <w:r w:rsidR="00110E55">
              <w:rPr>
                <w:rFonts w:ascii="Arial" w:hAnsi="Arial" w:cs="Arial"/>
              </w:rPr>
              <w:t>s</w:t>
            </w:r>
            <w:r w:rsidRPr="00920F4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via Communities of Practice to ensure currency and relevance to service user</w:t>
            </w:r>
            <w:r w:rsidR="00105457">
              <w:rPr>
                <w:rFonts w:ascii="Arial" w:hAnsi="Arial" w:cs="Arial"/>
              </w:rPr>
              <w:t>/community</w:t>
            </w:r>
            <w:r>
              <w:rPr>
                <w:rFonts w:ascii="Arial" w:hAnsi="Arial" w:cs="Arial"/>
              </w:rPr>
              <w:t xml:space="preserve"> needs identified in the area</w:t>
            </w:r>
            <w:r w:rsidR="00296839">
              <w:rPr>
                <w:rFonts w:ascii="Arial" w:hAnsi="Arial" w:cs="Arial"/>
              </w:rPr>
              <w:t>.</w:t>
            </w:r>
          </w:p>
          <w:p w14:paraId="32A572F2" w14:textId="31D4E1A8" w:rsidR="009D0429" w:rsidRPr="006D5893" w:rsidRDefault="00DF0A05" w:rsidP="009D042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</w:pPr>
            <w:r>
              <w:rPr>
                <w:rFonts w:ascii="Arial" w:hAnsi="Arial" w:cs="Arial"/>
              </w:rPr>
              <w:t>Manag</w:t>
            </w:r>
            <w:r w:rsidR="00B36C7D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 xml:space="preserve"> relationships with key stakeholders.</w:t>
            </w:r>
          </w:p>
          <w:p w14:paraId="44EB1DCB" w14:textId="43ABB023" w:rsidR="00105457" w:rsidRPr="00920F43" w:rsidRDefault="00105457" w:rsidP="008A6253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Develop a broader understanding of the Grow Program and its application </w:t>
            </w:r>
            <w:r w:rsidR="00075FC7">
              <w:rPr>
                <w:rFonts w:ascii="Arial" w:hAnsi="Arial" w:cs="Arial"/>
              </w:rPr>
              <w:t>in delivering GROW</w:t>
            </w:r>
            <w:r w:rsidR="006D5893">
              <w:rPr>
                <w:rFonts w:ascii="Arial" w:hAnsi="Arial" w:cs="Arial"/>
              </w:rPr>
              <w:t>’</w:t>
            </w:r>
            <w:r w:rsidR="00075FC7">
              <w:rPr>
                <w:rFonts w:ascii="Arial" w:hAnsi="Arial" w:cs="Arial"/>
              </w:rPr>
              <w:t>s adjunct programs</w:t>
            </w:r>
            <w:r>
              <w:rPr>
                <w:rFonts w:ascii="Arial" w:hAnsi="Arial" w:cs="Arial"/>
              </w:rPr>
              <w:t xml:space="preserve"> </w:t>
            </w:r>
            <w:r w:rsidR="009D0429">
              <w:rPr>
                <w:rFonts w:ascii="Arial" w:hAnsi="Arial" w:cs="Arial"/>
              </w:rPr>
              <w:t>.</w:t>
            </w:r>
          </w:p>
          <w:p w14:paraId="4AFCAB40" w14:textId="6172B855" w:rsidR="00105457" w:rsidRPr="00920F43" w:rsidRDefault="00105457" w:rsidP="008A6253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  <w:rPr>
                <w:rFonts w:ascii="Arial" w:hAnsi="Arial" w:cs="Arial"/>
              </w:rPr>
            </w:pPr>
            <w:r w:rsidRPr="492F9F35">
              <w:rPr>
                <w:rFonts w:ascii="Arial" w:hAnsi="Arial" w:cs="Arial"/>
              </w:rPr>
              <w:t>Contribut</w:t>
            </w:r>
            <w:r w:rsidR="00B36C7D">
              <w:rPr>
                <w:rFonts w:ascii="Arial" w:hAnsi="Arial" w:cs="Arial"/>
              </w:rPr>
              <w:t>e</w:t>
            </w:r>
            <w:r w:rsidRPr="492F9F35">
              <w:rPr>
                <w:rFonts w:ascii="Arial" w:hAnsi="Arial" w:cs="Arial"/>
              </w:rPr>
              <w:t xml:space="preserve"> to the delivery of outcomes according to </w:t>
            </w:r>
            <w:r w:rsidR="006D5893">
              <w:rPr>
                <w:rFonts w:ascii="Arial" w:hAnsi="Arial" w:cs="Arial"/>
              </w:rPr>
              <w:t>the WA funding contract</w:t>
            </w:r>
            <w:r w:rsidRPr="492F9F35">
              <w:rPr>
                <w:rFonts w:ascii="Arial" w:hAnsi="Arial" w:cs="Arial"/>
              </w:rPr>
              <w:t xml:space="preserve"> as part of</w:t>
            </w:r>
            <w:r w:rsidR="003F6D8A">
              <w:rPr>
                <w:rFonts w:ascii="Arial" w:hAnsi="Arial" w:cs="Arial"/>
              </w:rPr>
              <w:t xml:space="preserve"> the</w:t>
            </w:r>
            <w:r w:rsidRPr="492F9F35">
              <w:rPr>
                <w:rFonts w:ascii="Arial" w:hAnsi="Arial" w:cs="Arial"/>
              </w:rPr>
              <w:t xml:space="preserve"> broader Organisational strategic plan.</w:t>
            </w:r>
          </w:p>
          <w:p w14:paraId="6BC90CEB" w14:textId="09A9667B" w:rsidR="00DF0A05" w:rsidRPr="005252E2" w:rsidRDefault="00105457" w:rsidP="008A6253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5252E2">
              <w:rPr>
                <w:rFonts w:ascii="Arial" w:hAnsi="Arial" w:cs="Arial"/>
              </w:rPr>
              <w:t xml:space="preserve">Collect and evaluate pre and post </w:t>
            </w:r>
            <w:r w:rsidR="003F6D8A">
              <w:rPr>
                <w:rFonts w:ascii="Arial" w:hAnsi="Arial" w:cs="Arial"/>
              </w:rPr>
              <w:t xml:space="preserve">implementation </w:t>
            </w:r>
            <w:r w:rsidRPr="005252E2">
              <w:rPr>
                <w:rFonts w:ascii="Arial" w:hAnsi="Arial" w:cs="Arial"/>
              </w:rPr>
              <w:t>surveys capturing participant outcomes and satisfaction of service.</w:t>
            </w:r>
          </w:p>
          <w:p w14:paraId="5ECE07D7" w14:textId="3919B29E" w:rsidR="00105457" w:rsidRDefault="00105457" w:rsidP="00075FC7">
            <w:pPr>
              <w:pStyle w:val="ListParagraph"/>
              <w:spacing w:line="276" w:lineRule="auto"/>
              <w:ind w:left="357"/>
            </w:pPr>
          </w:p>
        </w:tc>
      </w:tr>
      <w:tr w:rsidR="00E05D94" w:rsidRPr="000C5B8C" w14:paraId="0C6E6F1E" w14:textId="77777777" w:rsidTr="00E05D94">
        <w:trPr>
          <w:trHeight w:val="414"/>
        </w:trPr>
        <w:tc>
          <w:tcPr>
            <w:tcW w:w="2029" w:type="dxa"/>
            <w:vAlign w:val="center"/>
          </w:tcPr>
          <w:p w14:paraId="6F2A1FE7" w14:textId="77777777" w:rsidR="00E05D94" w:rsidRPr="000C5B8C" w:rsidRDefault="00E05D94" w:rsidP="00E05D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GROW Teams</w:t>
            </w:r>
          </w:p>
        </w:tc>
        <w:tc>
          <w:tcPr>
            <w:tcW w:w="8170" w:type="dxa"/>
            <w:vAlign w:val="center"/>
          </w:tcPr>
          <w:p w14:paraId="3E16D176" w14:textId="31C5E866" w:rsidR="00E05D94" w:rsidRPr="005252E2" w:rsidRDefault="005252E2" w:rsidP="00E05D94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409" w:hanging="425"/>
              <w:rPr>
                <w:rFonts w:ascii="Arial" w:hAnsi="Arial" w:cs="Arial"/>
              </w:rPr>
            </w:pPr>
            <w:r w:rsidRPr="005252E2">
              <w:rPr>
                <w:rFonts w:ascii="Arial" w:hAnsi="Arial" w:cs="Arial"/>
              </w:rPr>
              <w:t>Staff Team and National Network of Growing Resilience</w:t>
            </w:r>
            <w:r w:rsidR="00075FC7">
              <w:rPr>
                <w:rFonts w:ascii="Arial" w:hAnsi="Arial" w:cs="Arial"/>
              </w:rPr>
              <w:t>/Get Growing</w:t>
            </w:r>
            <w:r w:rsidRPr="005252E2">
              <w:rPr>
                <w:rFonts w:ascii="Arial" w:hAnsi="Arial" w:cs="Arial"/>
              </w:rPr>
              <w:t xml:space="preserve"> Program Workers</w:t>
            </w:r>
          </w:p>
        </w:tc>
      </w:tr>
    </w:tbl>
    <w:p w14:paraId="03A97DCF" w14:textId="77777777" w:rsidR="001E3444" w:rsidRPr="000C5B8C" w:rsidRDefault="001E3444" w:rsidP="00BB0B25">
      <w:pPr>
        <w:pStyle w:val="paragraph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184C329D" w14:textId="77777777" w:rsidR="00346347" w:rsidRPr="000C5B8C" w:rsidRDefault="00D84920" w:rsidP="00BB0B25">
      <w:pPr>
        <w:pStyle w:val="paragraph"/>
        <w:jc w:val="both"/>
        <w:textAlignment w:val="baseline"/>
        <w:rPr>
          <w:rFonts w:ascii="Arial" w:hAnsi="Arial" w:cs="Arial"/>
          <w:b/>
          <w:bCs/>
          <w:sz w:val="22"/>
          <w:szCs w:val="22"/>
          <w:lang w:val="en-US"/>
        </w:rPr>
      </w:pPr>
      <w:r w:rsidRPr="000C5B8C">
        <w:rPr>
          <w:rFonts w:ascii="Arial" w:hAnsi="Arial" w:cs="Arial"/>
          <w:b/>
          <w:bCs/>
          <w:sz w:val="22"/>
          <w:szCs w:val="22"/>
        </w:rPr>
        <w:t>A</w:t>
      </w:r>
      <w:r w:rsidR="00346347" w:rsidRPr="000C5B8C">
        <w:rPr>
          <w:rFonts w:ascii="Arial" w:hAnsi="Arial" w:cs="Arial"/>
          <w:b/>
          <w:bCs/>
          <w:sz w:val="22"/>
          <w:szCs w:val="22"/>
          <w:lang w:val="en-US"/>
        </w:rPr>
        <w:t>BOUT GROW</w:t>
      </w:r>
    </w:p>
    <w:p w14:paraId="3E3E5E4B" w14:textId="4593C2BE" w:rsidR="00346347" w:rsidRDefault="00346347" w:rsidP="00BB0B25">
      <w:pPr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 w:rsidRPr="000C5B8C">
        <w:rPr>
          <w:rFonts w:ascii="Arial" w:eastAsia="Times New Roman" w:hAnsi="Arial" w:cs="Arial"/>
          <w:lang w:val="en-US" w:eastAsia="en-AU"/>
        </w:rPr>
        <w:t>G</w:t>
      </w:r>
      <w:r w:rsidR="000503E7" w:rsidRPr="000C5B8C">
        <w:rPr>
          <w:rFonts w:ascii="Arial" w:eastAsia="Times New Roman" w:hAnsi="Arial" w:cs="Arial"/>
          <w:lang w:val="en-US" w:eastAsia="en-AU"/>
        </w:rPr>
        <w:t>ROW</w:t>
      </w:r>
      <w:r w:rsidRPr="000C5B8C">
        <w:rPr>
          <w:rFonts w:ascii="Arial" w:eastAsia="Times New Roman" w:hAnsi="Arial" w:cs="Arial"/>
          <w:lang w:val="en-US" w:eastAsia="en-AU"/>
        </w:rPr>
        <w:t xml:space="preserve"> is a national </w:t>
      </w:r>
      <w:r w:rsidR="0057739F" w:rsidRPr="000C5B8C">
        <w:rPr>
          <w:rFonts w:ascii="Arial" w:eastAsia="Times New Roman" w:hAnsi="Arial" w:cs="Arial"/>
          <w:lang w:val="en-US" w:eastAsia="en-AU"/>
        </w:rPr>
        <w:t>community</w:t>
      </w:r>
      <w:r w:rsidR="0057739F">
        <w:rPr>
          <w:rFonts w:ascii="Arial" w:eastAsia="Times New Roman" w:hAnsi="Arial" w:cs="Arial"/>
          <w:lang w:val="en-US" w:eastAsia="en-AU"/>
        </w:rPr>
        <w:t>-</w:t>
      </w:r>
      <w:r w:rsidRPr="000C5B8C">
        <w:rPr>
          <w:rFonts w:ascii="Arial" w:eastAsia="Times New Roman" w:hAnsi="Arial" w:cs="Arial"/>
          <w:lang w:val="en-US" w:eastAsia="en-AU"/>
        </w:rPr>
        <w:t xml:space="preserve">driven </w:t>
      </w:r>
      <w:r w:rsidR="004217DB">
        <w:rPr>
          <w:rFonts w:ascii="Arial" w:eastAsia="Times New Roman" w:hAnsi="Arial" w:cs="Arial"/>
          <w:lang w:val="en-US" w:eastAsia="en-AU"/>
        </w:rPr>
        <w:t>organi</w:t>
      </w:r>
      <w:r w:rsidR="000628F7">
        <w:rPr>
          <w:rFonts w:ascii="Arial" w:eastAsia="Times New Roman" w:hAnsi="Arial" w:cs="Arial"/>
          <w:lang w:val="en-US" w:eastAsia="en-AU"/>
        </w:rPr>
        <w:t>s</w:t>
      </w:r>
      <w:r w:rsidR="004217DB">
        <w:rPr>
          <w:rFonts w:ascii="Arial" w:eastAsia="Times New Roman" w:hAnsi="Arial" w:cs="Arial"/>
          <w:lang w:val="en-US" w:eastAsia="en-AU"/>
        </w:rPr>
        <w:t>ation,</w:t>
      </w:r>
      <w:r w:rsidR="0057739F" w:rsidRPr="000C5B8C">
        <w:rPr>
          <w:rFonts w:ascii="Arial" w:eastAsia="Times New Roman" w:hAnsi="Arial" w:cs="Arial"/>
          <w:lang w:val="en-US" w:eastAsia="en-AU"/>
        </w:rPr>
        <w:t xml:space="preserve"> speciali</w:t>
      </w:r>
      <w:r w:rsidR="0057739F">
        <w:rPr>
          <w:rFonts w:ascii="Arial" w:eastAsia="Times New Roman" w:hAnsi="Arial" w:cs="Arial"/>
          <w:lang w:val="en-US" w:eastAsia="en-AU"/>
        </w:rPr>
        <w:t>s</w:t>
      </w:r>
      <w:r w:rsidR="0057739F" w:rsidRPr="000C5B8C">
        <w:rPr>
          <w:rFonts w:ascii="Arial" w:eastAsia="Times New Roman" w:hAnsi="Arial" w:cs="Arial"/>
          <w:lang w:val="en-US" w:eastAsia="en-AU"/>
        </w:rPr>
        <w:t xml:space="preserve">ing </w:t>
      </w:r>
      <w:r w:rsidRPr="000C5B8C">
        <w:rPr>
          <w:rFonts w:ascii="Arial" w:eastAsia="Times New Roman" w:hAnsi="Arial" w:cs="Arial"/>
          <w:lang w:val="en-US" w:eastAsia="en-AU"/>
        </w:rPr>
        <w:t>in mental health support developed from the lived experience of recovery. Our programs are designed for people to take back control of their lives, overcome obstacles and start living a life full of meaning, hope and optimism. G</w:t>
      </w:r>
      <w:r w:rsidR="000503E7" w:rsidRPr="000C5B8C">
        <w:rPr>
          <w:rFonts w:ascii="Arial" w:eastAsia="Times New Roman" w:hAnsi="Arial" w:cs="Arial"/>
          <w:lang w:val="en-US" w:eastAsia="en-AU"/>
        </w:rPr>
        <w:t>ROW</w:t>
      </w:r>
      <w:r w:rsidRPr="000C5B8C">
        <w:rPr>
          <w:rFonts w:ascii="Arial" w:eastAsia="Times New Roman" w:hAnsi="Arial" w:cs="Arial"/>
          <w:lang w:val="en-US" w:eastAsia="en-AU"/>
        </w:rPr>
        <w:t xml:space="preserve"> offers the opportunity for people to share challenges and solutions for recovery in a supportive and structured way within the context of a caring, sharing community.</w:t>
      </w:r>
    </w:p>
    <w:p w14:paraId="79B431FE" w14:textId="77777777" w:rsidR="00BB0B25" w:rsidRPr="000C5B8C" w:rsidRDefault="00BB0B25" w:rsidP="00BB0B25">
      <w:pPr>
        <w:jc w:val="both"/>
        <w:textAlignment w:val="baseline"/>
        <w:rPr>
          <w:rFonts w:ascii="Arial" w:eastAsia="Times New Roman" w:hAnsi="Arial" w:cs="Arial"/>
          <w:lang w:val="en-US" w:eastAsia="en-AU"/>
        </w:rPr>
      </w:pPr>
    </w:p>
    <w:p w14:paraId="10EED9CF" w14:textId="77777777" w:rsidR="00346347" w:rsidRPr="00BB0B25" w:rsidRDefault="00346347" w:rsidP="00BB0B25">
      <w:pPr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 w:rsidRPr="00BB0B25">
        <w:rPr>
          <w:rFonts w:ascii="Arial" w:eastAsia="Times New Roman" w:hAnsi="Arial" w:cs="Arial"/>
          <w:b/>
          <w:bCs/>
          <w:lang w:eastAsia="en-AU"/>
        </w:rPr>
        <w:t>Our Vision</w:t>
      </w:r>
      <w:r w:rsidRPr="00BB0B25">
        <w:rPr>
          <w:rFonts w:ascii="Arial" w:eastAsia="Times New Roman" w:hAnsi="Arial" w:cs="Arial"/>
          <w:lang w:val="en-US" w:eastAsia="en-AU"/>
        </w:rPr>
        <w:t> </w:t>
      </w:r>
    </w:p>
    <w:p w14:paraId="3626897B" w14:textId="69F16589" w:rsidR="00BB0B25" w:rsidRPr="00BB0B25" w:rsidRDefault="00AA34DB" w:rsidP="00CF3AAD">
      <w:pPr>
        <w:spacing w:after="240"/>
      </w:pPr>
      <w:r w:rsidRPr="00AA34DB">
        <w:rPr>
          <w:rFonts w:ascii="Arial" w:hAnsi="Arial" w:cs="Arial"/>
        </w:rPr>
        <w:t>G</w:t>
      </w:r>
      <w:r w:rsidR="000628F7">
        <w:rPr>
          <w:rFonts w:ascii="Arial" w:hAnsi="Arial" w:cs="Arial"/>
        </w:rPr>
        <w:t>ROW</w:t>
      </w:r>
      <w:r w:rsidRPr="00AA34DB">
        <w:rPr>
          <w:rFonts w:ascii="Arial" w:hAnsi="Arial" w:cs="Arial"/>
        </w:rPr>
        <w:t xml:space="preserve"> is </w:t>
      </w:r>
      <w:r w:rsidR="007B5E90">
        <w:rPr>
          <w:rFonts w:ascii="Arial" w:hAnsi="Arial" w:cs="Arial"/>
        </w:rPr>
        <w:t xml:space="preserve">recognised as </w:t>
      </w:r>
      <w:r w:rsidRPr="00AA34DB">
        <w:rPr>
          <w:rFonts w:ascii="Arial" w:hAnsi="Arial" w:cs="Arial"/>
        </w:rPr>
        <w:t xml:space="preserve">the premier provider of intentional peer to peer support to promote hope, mutual </w:t>
      </w:r>
      <w:r w:rsidR="0007330B" w:rsidRPr="00AA34DB">
        <w:rPr>
          <w:rFonts w:ascii="Arial" w:hAnsi="Arial" w:cs="Arial"/>
        </w:rPr>
        <w:t>help,</w:t>
      </w:r>
      <w:r w:rsidRPr="00AA34DB">
        <w:rPr>
          <w:rFonts w:ascii="Arial" w:hAnsi="Arial" w:cs="Arial"/>
        </w:rPr>
        <w:t xml:space="preserve"> and recovery for good mental health for people throughout Australia.</w:t>
      </w:r>
    </w:p>
    <w:p w14:paraId="7F74FEC2" w14:textId="77777777" w:rsidR="00346347" w:rsidRPr="00BB0B25" w:rsidRDefault="00346347" w:rsidP="00BB0B25">
      <w:pPr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 w:rsidRPr="00BB0B25">
        <w:rPr>
          <w:rFonts w:ascii="Arial" w:eastAsia="Times New Roman" w:hAnsi="Arial" w:cs="Arial"/>
          <w:b/>
          <w:bCs/>
          <w:lang w:eastAsia="en-AU"/>
        </w:rPr>
        <w:t>Grow Mission</w:t>
      </w:r>
    </w:p>
    <w:p w14:paraId="465E58D4" w14:textId="5D3EA2BC" w:rsidR="00BB0B25" w:rsidRPr="00BB0B25" w:rsidRDefault="00B51C45" w:rsidP="005C1181">
      <w:pPr>
        <w:spacing w:after="240"/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>
        <w:rPr>
          <w:rFonts w:ascii="Arial" w:eastAsia="Times New Roman" w:hAnsi="Arial" w:cs="Arial"/>
          <w:lang w:val="en-US" w:eastAsia="en-AU"/>
        </w:rPr>
        <w:t>We</w:t>
      </w:r>
      <w:r w:rsidR="005C1181" w:rsidRPr="005C1181">
        <w:rPr>
          <w:rFonts w:ascii="Arial" w:eastAsia="Times New Roman" w:hAnsi="Arial" w:cs="Arial"/>
          <w:lang w:val="en-US" w:eastAsia="en-AU"/>
        </w:rPr>
        <w:t xml:space="preserve"> enable people and communities to grow, recover and maintain good mental health.</w:t>
      </w:r>
    </w:p>
    <w:p w14:paraId="2C829CB3" w14:textId="77777777" w:rsidR="00346347" w:rsidRPr="00BB0B25" w:rsidRDefault="00346347" w:rsidP="00BB0B25">
      <w:pPr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 w:rsidRPr="00BB0B25">
        <w:rPr>
          <w:rFonts w:ascii="Arial" w:eastAsia="Times New Roman" w:hAnsi="Arial" w:cs="Arial"/>
          <w:b/>
          <w:bCs/>
          <w:lang w:val="en-US" w:eastAsia="en-AU"/>
        </w:rPr>
        <w:t>Our Values</w:t>
      </w:r>
      <w:r w:rsidRPr="00BB0B25">
        <w:rPr>
          <w:rFonts w:ascii="Arial" w:eastAsia="Times New Roman" w:hAnsi="Arial" w:cs="Arial"/>
          <w:lang w:val="en-US" w:eastAsia="en-AU"/>
        </w:rPr>
        <w:t> </w:t>
      </w:r>
    </w:p>
    <w:p w14:paraId="29C25725" w14:textId="117C9DF3" w:rsidR="00346347" w:rsidRPr="00BB0B25" w:rsidRDefault="00346347" w:rsidP="00C40E48">
      <w:pPr>
        <w:spacing w:after="240"/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 w:rsidRPr="00BB0B25">
        <w:rPr>
          <w:rFonts w:ascii="Arial" w:eastAsia="Times New Roman" w:hAnsi="Arial" w:cs="Arial"/>
          <w:lang w:val="en-US" w:eastAsia="en-AU"/>
        </w:rPr>
        <w:t xml:space="preserve">Personal responsibility, </w:t>
      </w:r>
      <w:r w:rsidR="00DE6BD0">
        <w:rPr>
          <w:rFonts w:ascii="Arial" w:eastAsia="Times New Roman" w:hAnsi="Arial" w:cs="Arial"/>
          <w:lang w:val="en-US" w:eastAsia="en-AU"/>
        </w:rPr>
        <w:t>Personal value,</w:t>
      </w:r>
      <w:r w:rsidR="00227C71">
        <w:rPr>
          <w:rFonts w:ascii="Arial" w:eastAsia="Times New Roman" w:hAnsi="Arial" w:cs="Arial"/>
          <w:lang w:val="en-US" w:eastAsia="en-AU"/>
        </w:rPr>
        <w:t xml:space="preserve"> </w:t>
      </w:r>
      <w:r w:rsidRPr="00BB0B25">
        <w:rPr>
          <w:rFonts w:ascii="Arial" w:eastAsia="Times New Roman" w:hAnsi="Arial" w:cs="Arial"/>
          <w:lang w:val="en-US" w:eastAsia="en-AU"/>
        </w:rPr>
        <w:t xml:space="preserve">Mutual </w:t>
      </w:r>
      <w:r w:rsidR="00B90BB4">
        <w:rPr>
          <w:rFonts w:ascii="Arial" w:eastAsia="Times New Roman" w:hAnsi="Arial" w:cs="Arial"/>
          <w:lang w:val="en-US" w:eastAsia="en-AU"/>
        </w:rPr>
        <w:t>help</w:t>
      </w:r>
      <w:r w:rsidR="00496DCA" w:rsidRPr="00BB0B25">
        <w:rPr>
          <w:rFonts w:ascii="Arial" w:eastAsia="Times New Roman" w:hAnsi="Arial" w:cs="Arial"/>
          <w:lang w:val="en-US" w:eastAsia="en-AU"/>
        </w:rPr>
        <w:t>,</w:t>
      </w:r>
      <w:r w:rsidR="005D512B">
        <w:rPr>
          <w:rFonts w:ascii="Arial" w:eastAsia="Times New Roman" w:hAnsi="Arial" w:cs="Arial"/>
          <w:lang w:val="en-US" w:eastAsia="en-AU"/>
        </w:rPr>
        <w:t xml:space="preserve"> </w:t>
      </w:r>
      <w:r w:rsidR="0007330B" w:rsidRPr="00BB0B25">
        <w:rPr>
          <w:rFonts w:ascii="Arial" w:eastAsia="Times New Roman" w:hAnsi="Arial" w:cs="Arial"/>
          <w:lang w:val="en-US" w:eastAsia="en-AU"/>
        </w:rPr>
        <w:t>Friendship</w:t>
      </w:r>
      <w:r w:rsidR="0007330B">
        <w:rPr>
          <w:rFonts w:ascii="Arial" w:eastAsia="Times New Roman" w:hAnsi="Arial" w:cs="Arial"/>
          <w:lang w:val="en-US" w:eastAsia="en-AU"/>
        </w:rPr>
        <w:t xml:space="preserve">, </w:t>
      </w:r>
      <w:r w:rsidR="006E0D6C">
        <w:rPr>
          <w:rFonts w:ascii="Arial" w:eastAsia="Times New Roman" w:hAnsi="Arial" w:cs="Arial"/>
          <w:lang w:val="en-US" w:eastAsia="en-AU"/>
        </w:rPr>
        <w:t>and</w:t>
      </w:r>
      <w:r w:rsidR="0007330B">
        <w:rPr>
          <w:rFonts w:ascii="Arial" w:eastAsia="Times New Roman" w:hAnsi="Arial" w:cs="Arial"/>
          <w:lang w:val="en-US" w:eastAsia="en-AU"/>
        </w:rPr>
        <w:t xml:space="preserve"> Community.</w:t>
      </w:r>
    </w:p>
    <w:p w14:paraId="1F95F14C" w14:textId="77777777" w:rsidR="00E50B9C" w:rsidRPr="000C5B8C" w:rsidRDefault="00C40E48" w:rsidP="00BB0B25">
      <w:pPr>
        <w:jc w:val="both"/>
        <w:textAlignment w:val="baseline"/>
        <w:rPr>
          <w:rFonts w:ascii="Arial" w:eastAsia="Times New Roman" w:hAnsi="Arial" w:cs="Arial"/>
          <w:lang w:val="en-US" w:eastAsia="en-AU"/>
        </w:rPr>
      </w:pPr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  <w:lang w:val="en-US"/>
        </w:rPr>
        <w:t>Key Accountabilities and Responsibility</w:t>
      </w:r>
      <w:r>
        <w:rPr>
          <w:rStyle w:val="eop"/>
          <w:rFonts w:ascii="Arial" w:hAnsi="Arial" w:cs="Arial"/>
          <w:color w:val="000000"/>
          <w:shd w:val="clear" w:color="auto" w:fill="FFFFFF"/>
        </w:rPr>
        <w:t> </w:t>
      </w:r>
    </w:p>
    <w:tbl>
      <w:tblPr>
        <w:tblW w:w="0" w:type="auto"/>
        <w:tblInd w:w="-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8"/>
        <w:gridCol w:w="7925"/>
      </w:tblGrid>
      <w:tr w:rsidR="00CC0EF0" w:rsidRPr="000C5B8C" w14:paraId="2C0CD474" w14:textId="77777777" w:rsidTr="0988C8CA">
        <w:trPr>
          <w:trHeight w:val="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6B5B1" w14:textId="77777777" w:rsidR="00CC0EF0" w:rsidRDefault="00CC0EF0" w:rsidP="00CC0EF0">
            <w:pPr>
              <w:textAlignment w:val="baseline"/>
              <w:rPr>
                <w:rFonts w:ascii="Arial" w:eastAsia="Times New Roman" w:hAnsi="Arial" w:cs="Arial"/>
                <w:b/>
                <w:bCs/>
                <w:lang w:val="en-US" w:eastAsia="en-AU"/>
              </w:rPr>
            </w:pPr>
            <w:r w:rsidRPr="0071607F">
              <w:rPr>
                <w:rFonts w:ascii="Arial" w:hAnsi="Arial" w:cs="Arial"/>
                <w:b/>
                <w:lang w:val="en-US"/>
              </w:rPr>
              <w:t>KEY ACCOUNTABILITIES</w:t>
            </w:r>
          </w:p>
        </w:tc>
        <w:tc>
          <w:tcPr>
            <w:tcW w:w="7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3345" w14:textId="77777777" w:rsidR="00CC0EF0" w:rsidRPr="00B06F87" w:rsidRDefault="00CC0EF0" w:rsidP="00CC0EF0">
            <w:pPr>
              <w:pStyle w:val="TableParagraph"/>
              <w:tabs>
                <w:tab w:val="left" w:pos="537"/>
                <w:tab w:val="left" w:pos="538"/>
              </w:tabs>
              <w:ind w:left="0" w:right="567" w:firstLine="0"/>
            </w:pPr>
            <w:r w:rsidRPr="0071607F">
              <w:rPr>
                <w:b/>
                <w:lang w:val="en-US"/>
              </w:rPr>
              <w:t>RESPONSIBILITIES</w:t>
            </w:r>
          </w:p>
        </w:tc>
      </w:tr>
      <w:tr w:rsidR="00056DD6" w:rsidRPr="000C5B8C" w14:paraId="7EE57062" w14:textId="77777777" w:rsidTr="0988C8CA">
        <w:trPr>
          <w:trHeight w:val="424"/>
        </w:trPr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F3FAF" w14:textId="77777777" w:rsidR="00056DD6" w:rsidRPr="000C5B8C" w:rsidRDefault="00056DD6" w:rsidP="00056DD6">
            <w:pPr>
              <w:textAlignment w:val="baseline"/>
              <w:rPr>
                <w:rFonts w:ascii="Arial" w:eastAsia="Times New Roman" w:hAnsi="Arial" w:cs="Arial"/>
                <w:b/>
                <w:bCs/>
                <w:lang w:val="en-US" w:eastAsia="en-AU"/>
              </w:rPr>
            </w:pPr>
            <w:r w:rsidRPr="00FB1C31">
              <w:rPr>
                <w:rFonts w:ascii="Arial" w:eastAsia="Times New Roman" w:hAnsi="Arial" w:cs="Arial"/>
                <w:b/>
                <w:bCs/>
                <w:lang w:val="en-US" w:eastAsia="en-AU"/>
              </w:rPr>
              <w:lastRenderedPageBreak/>
              <w:t xml:space="preserve">Service Delivery </w:t>
            </w:r>
          </w:p>
        </w:tc>
        <w:tc>
          <w:tcPr>
            <w:tcW w:w="7925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A2D44C" w14:textId="6C6A901C" w:rsidR="005252E2" w:rsidRPr="008966A7" w:rsidRDefault="005252E2" w:rsidP="004C31D9">
            <w:pPr>
              <w:numPr>
                <w:ilvl w:val="0"/>
                <w:numId w:val="2"/>
              </w:numPr>
              <w:tabs>
                <w:tab w:val="left" w:pos="36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autoSpaceDE w:val="0"/>
              <w:autoSpaceDN w:val="0"/>
              <w:adjustRightInd w:val="0"/>
              <w:rPr>
                <w:rFonts w:ascii="Arial" w:hAnsi="Arial" w:cs="Arial"/>
                <w:lang w:val="en" w:eastAsia="en-AU"/>
              </w:rPr>
            </w:pPr>
            <w:r w:rsidRPr="008966A7">
              <w:rPr>
                <w:rFonts w:ascii="Arial" w:hAnsi="Arial" w:cs="Arial"/>
                <w:lang w:val="en" w:eastAsia="en-AU"/>
              </w:rPr>
              <w:t>Networking</w:t>
            </w:r>
            <w:r>
              <w:rPr>
                <w:rFonts w:ascii="Arial" w:hAnsi="Arial" w:cs="Arial"/>
                <w:lang w:val="en" w:eastAsia="en-AU"/>
              </w:rPr>
              <w:t xml:space="preserve"> and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liaising with </w:t>
            </w:r>
            <w:r>
              <w:rPr>
                <w:rFonts w:ascii="Arial" w:hAnsi="Arial" w:cs="Arial"/>
                <w:lang w:val="en" w:eastAsia="en-AU"/>
              </w:rPr>
              <w:t>community groups,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mental health professionals</w:t>
            </w:r>
            <w:r w:rsidR="00075FC7">
              <w:rPr>
                <w:rFonts w:ascii="Arial" w:hAnsi="Arial" w:cs="Arial"/>
                <w:lang w:val="en" w:eastAsia="en-AU"/>
              </w:rPr>
              <w:t>, schools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and </w:t>
            </w:r>
            <w:r w:rsidR="00BA5CBF">
              <w:rPr>
                <w:rFonts w:ascii="Arial" w:hAnsi="Arial" w:cs="Arial"/>
                <w:lang w:val="en" w:eastAsia="en-AU"/>
              </w:rPr>
              <w:t xml:space="preserve">other </w:t>
            </w:r>
            <w:r w:rsidRPr="008966A7">
              <w:rPr>
                <w:rFonts w:ascii="Arial" w:hAnsi="Arial" w:cs="Arial"/>
                <w:lang w:val="en" w:eastAsia="en-AU"/>
              </w:rPr>
              <w:t xml:space="preserve">agencies to create opportunities for program </w:t>
            </w:r>
            <w:r w:rsidR="00C05F0C" w:rsidRPr="008966A7">
              <w:rPr>
                <w:rFonts w:ascii="Arial" w:hAnsi="Arial" w:cs="Arial"/>
                <w:lang w:val="en" w:eastAsia="en-AU"/>
              </w:rPr>
              <w:t>delivery.</w:t>
            </w:r>
          </w:p>
          <w:p w14:paraId="73B72100" w14:textId="7D03AD2B" w:rsidR="005252E2" w:rsidRPr="00D00C5E" w:rsidRDefault="005252E2" w:rsidP="004C31D9">
            <w:pPr>
              <w:numPr>
                <w:ilvl w:val="0"/>
                <w:numId w:val="2"/>
              </w:numPr>
              <w:tabs>
                <w:tab w:val="left" w:pos="36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autoSpaceDE w:val="0"/>
              <w:autoSpaceDN w:val="0"/>
              <w:adjustRightInd w:val="0"/>
              <w:rPr>
                <w:rFonts w:ascii="Arial" w:hAnsi="Arial" w:cs="Arial"/>
                <w:lang w:val="en-US" w:eastAsia="en-AU"/>
              </w:rPr>
            </w:pPr>
            <w:r w:rsidRPr="0988C8CA">
              <w:rPr>
                <w:rFonts w:ascii="Arial" w:hAnsi="Arial" w:cs="Arial"/>
                <w:lang w:val="en-US" w:eastAsia="en-AU"/>
              </w:rPr>
              <w:t>Assist schedule and plan</w:t>
            </w:r>
            <w:r w:rsidR="00C05F0C" w:rsidRPr="0988C8CA">
              <w:rPr>
                <w:rFonts w:ascii="Arial" w:hAnsi="Arial" w:cs="Arial"/>
                <w:lang w:val="en-US" w:eastAsia="en-AU"/>
              </w:rPr>
              <w:t>ning</w:t>
            </w:r>
            <w:r w:rsidRPr="0988C8CA">
              <w:rPr>
                <w:rFonts w:ascii="Arial" w:hAnsi="Arial" w:cs="Arial"/>
                <w:lang w:val="en-US" w:eastAsia="en-AU"/>
              </w:rPr>
              <w:t xml:space="preserve"> for delivery of </w:t>
            </w:r>
            <w:r w:rsidR="00BA5CBF">
              <w:rPr>
                <w:rFonts w:ascii="Arial" w:hAnsi="Arial" w:cs="Arial"/>
                <w:lang w:val="en-US" w:eastAsia="en-AU"/>
              </w:rPr>
              <w:t>these</w:t>
            </w:r>
            <w:r w:rsidRPr="0988C8CA">
              <w:rPr>
                <w:rFonts w:ascii="Arial" w:hAnsi="Arial" w:cs="Arial"/>
                <w:lang w:val="en-US" w:eastAsia="en-AU"/>
              </w:rPr>
              <w:t xml:space="preserve"> programs </w:t>
            </w:r>
            <w:r w:rsidR="00C05F0C" w:rsidRPr="0988C8CA">
              <w:rPr>
                <w:rFonts w:ascii="Arial" w:hAnsi="Arial" w:cs="Arial"/>
                <w:lang w:val="en-US" w:eastAsia="en-AU"/>
              </w:rPr>
              <w:t>including collaboration with other community and mental health providers.</w:t>
            </w:r>
          </w:p>
          <w:p w14:paraId="537A0272" w14:textId="6DCA2657" w:rsidR="005252E2" w:rsidRDefault="005252E2" w:rsidP="004C31D9">
            <w:pPr>
              <w:numPr>
                <w:ilvl w:val="0"/>
                <w:numId w:val="2"/>
              </w:numPr>
              <w:tabs>
                <w:tab w:val="left" w:pos="36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autoSpaceDE w:val="0"/>
              <w:autoSpaceDN w:val="0"/>
              <w:adjustRightInd w:val="0"/>
              <w:rPr>
                <w:rFonts w:ascii="Arial" w:hAnsi="Arial" w:cs="Arial"/>
                <w:lang w:val="en" w:eastAsia="en-AU"/>
              </w:rPr>
            </w:pPr>
            <w:r w:rsidRPr="008966A7">
              <w:rPr>
                <w:rFonts w:ascii="Arial" w:hAnsi="Arial" w:cs="Arial"/>
                <w:lang w:val="en" w:eastAsia="en-AU"/>
              </w:rPr>
              <w:t xml:space="preserve">Facilitation </w:t>
            </w:r>
            <w:r>
              <w:rPr>
                <w:rFonts w:ascii="Arial" w:hAnsi="Arial" w:cs="Arial"/>
                <w:lang w:val="en" w:eastAsia="en-AU"/>
              </w:rPr>
              <w:t xml:space="preserve">and delivery </w:t>
            </w:r>
            <w:r w:rsidRPr="008966A7">
              <w:rPr>
                <w:rFonts w:ascii="Arial" w:hAnsi="Arial" w:cs="Arial"/>
                <w:lang w:val="en" w:eastAsia="en-AU"/>
              </w:rPr>
              <w:t xml:space="preserve">of Grow’s </w:t>
            </w:r>
            <w:r w:rsidR="00BA5CBF">
              <w:rPr>
                <w:rFonts w:ascii="Arial" w:hAnsi="Arial" w:cs="Arial"/>
                <w:lang w:val="en" w:eastAsia="en-AU"/>
              </w:rPr>
              <w:t>adjunct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Program</w:t>
            </w:r>
            <w:r w:rsidR="00BA5CBF">
              <w:rPr>
                <w:rFonts w:ascii="Arial" w:hAnsi="Arial" w:cs="Arial"/>
                <w:lang w:val="en" w:eastAsia="en-AU"/>
              </w:rPr>
              <w:t>s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in related </w:t>
            </w:r>
            <w:r w:rsidR="00C05F0C">
              <w:rPr>
                <w:rFonts w:ascii="Arial" w:hAnsi="Arial" w:cs="Arial"/>
                <w:lang w:val="en" w:eastAsia="en-AU"/>
              </w:rPr>
              <w:t xml:space="preserve">community </w:t>
            </w:r>
            <w:r w:rsidRPr="008966A7">
              <w:rPr>
                <w:rFonts w:ascii="Arial" w:hAnsi="Arial" w:cs="Arial"/>
                <w:lang w:val="en" w:eastAsia="en-AU"/>
              </w:rPr>
              <w:t>agencies.</w:t>
            </w:r>
          </w:p>
          <w:p w14:paraId="201690E4" w14:textId="0AECAAC0" w:rsidR="004C31D9" w:rsidRPr="004C31D9" w:rsidRDefault="004C31D9" w:rsidP="004C31D9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>
              <w:rPr>
                <w:rFonts w:ascii="Arial" w:hAnsi="Arial" w:cs="Arial"/>
              </w:rPr>
              <w:t>Work to, and achieve, Team and Individual Key Performance Indicators and Deliverables, as guided by our funding contract.</w:t>
            </w:r>
          </w:p>
          <w:p w14:paraId="0ABCBC97" w14:textId="66D99D1C" w:rsidR="005252E2" w:rsidRPr="008966A7" w:rsidRDefault="005252E2" w:rsidP="004C31D9">
            <w:pPr>
              <w:numPr>
                <w:ilvl w:val="0"/>
                <w:numId w:val="2"/>
              </w:numPr>
              <w:tabs>
                <w:tab w:val="left" w:pos="36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autoSpaceDE w:val="0"/>
              <w:autoSpaceDN w:val="0"/>
              <w:adjustRightInd w:val="0"/>
              <w:rPr>
                <w:rFonts w:ascii="Arial" w:hAnsi="Arial" w:cs="Arial"/>
                <w:lang w:val="en" w:eastAsia="en-AU"/>
              </w:rPr>
            </w:pPr>
            <w:r>
              <w:rPr>
                <w:rFonts w:ascii="Arial" w:hAnsi="Arial" w:cs="Arial"/>
                <w:lang w:val="en" w:eastAsia="en-AU"/>
              </w:rPr>
              <w:t>Contribute to ongoing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development of</w:t>
            </w:r>
            <w:r w:rsidR="00C05F0C">
              <w:rPr>
                <w:rFonts w:ascii="Arial" w:hAnsi="Arial" w:cs="Arial"/>
                <w:lang w:val="en" w:eastAsia="en-AU"/>
              </w:rPr>
              <w:t xml:space="preserve"> the</w:t>
            </w:r>
            <w:r w:rsidR="00BA5CBF">
              <w:rPr>
                <w:rFonts w:ascii="Arial" w:hAnsi="Arial" w:cs="Arial"/>
                <w:lang w:val="en" w:eastAsia="en-AU"/>
              </w:rPr>
              <w:t xml:space="preserve">ses </w:t>
            </w:r>
            <w:r w:rsidRPr="008966A7">
              <w:rPr>
                <w:rFonts w:ascii="Arial" w:hAnsi="Arial" w:cs="Arial"/>
                <w:lang w:val="en" w:eastAsia="en-AU"/>
              </w:rPr>
              <w:t>program</w:t>
            </w:r>
            <w:r w:rsidR="00BA5CBF">
              <w:rPr>
                <w:rFonts w:ascii="Arial" w:hAnsi="Arial" w:cs="Arial"/>
                <w:lang w:val="en" w:eastAsia="en-AU"/>
              </w:rPr>
              <w:t>s</w:t>
            </w:r>
            <w:r w:rsidRPr="008966A7">
              <w:rPr>
                <w:rFonts w:ascii="Arial" w:hAnsi="Arial" w:cs="Arial"/>
                <w:lang w:val="en" w:eastAsia="en-AU"/>
              </w:rPr>
              <w:t xml:space="preserve"> and topics relevant to </w:t>
            </w:r>
            <w:r w:rsidR="00C05F0C">
              <w:rPr>
                <w:rFonts w:ascii="Arial" w:hAnsi="Arial" w:cs="Arial"/>
                <w:lang w:val="en" w:eastAsia="en-AU"/>
              </w:rPr>
              <w:t>service users</w:t>
            </w:r>
            <w:r>
              <w:rPr>
                <w:rFonts w:ascii="Arial" w:hAnsi="Arial" w:cs="Arial"/>
                <w:lang w:val="en" w:eastAsia="en-AU"/>
              </w:rPr>
              <w:t xml:space="preserve"> via regular </w:t>
            </w:r>
            <w:r w:rsidR="00C05F0C">
              <w:rPr>
                <w:rFonts w:ascii="Arial" w:hAnsi="Arial" w:cs="Arial"/>
                <w:lang w:val="en" w:eastAsia="en-AU"/>
              </w:rPr>
              <w:t>participation</w:t>
            </w:r>
            <w:r>
              <w:rPr>
                <w:rFonts w:ascii="Arial" w:hAnsi="Arial" w:cs="Arial"/>
                <w:lang w:val="en" w:eastAsia="en-AU"/>
              </w:rPr>
              <w:t xml:space="preserve"> in </w:t>
            </w:r>
            <w:r w:rsidR="00C05F0C">
              <w:rPr>
                <w:rFonts w:ascii="Arial" w:hAnsi="Arial" w:cs="Arial"/>
                <w:lang w:val="en" w:eastAsia="en-AU"/>
              </w:rPr>
              <w:t>the Program’s C</w:t>
            </w:r>
            <w:r>
              <w:rPr>
                <w:rFonts w:ascii="Arial" w:hAnsi="Arial" w:cs="Arial"/>
                <w:lang w:val="en" w:eastAsia="en-AU"/>
              </w:rPr>
              <w:t>ommunit</w:t>
            </w:r>
            <w:r w:rsidR="00C05F0C">
              <w:rPr>
                <w:rFonts w:ascii="Arial" w:hAnsi="Arial" w:cs="Arial"/>
                <w:lang w:val="en" w:eastAsia="en-AU"/>
              </w:rPr>
              <w:t>y</w:t>
            </w:r>
            <w:r>
              <w:rPr>
                <w:rFonts w:ascii="Arial" w:hAnsi="Arial" w:cs="Arial"/>
                <w:lang w:val="en" w:eastAsia="en-AU"/>
              </w:rPr>
              <w:t xml:space="preserve"> of </w:t>
            </w:r>
            <w:r w:rsidR="00C05F0C">
              <w:rPr>
                <w:rFonts w:ascii="Arial" w:hAnsi="Arial" w:cs="Arial"/>
                <w:lang w:val="en" w:eastAsia="en-AU"/>
              </w:rPr>
              <w:t>P</w:t>
            </w:r>
            <w:r>
              <w:rPr>
                <w:rFonts w:ascii="Arial" w:hAnsi="Arial" w:cs="Arial"/>
                <w:lang w:val="en" w:eastAsia="en-AU"/>
              </w:rPr>
              <w:t xml:space="preserve">ractice. </w:t>
            </w:r>
          </w:p>
          <w:p w14:paraId="059B92EC" w14:textId="677CAD79" w:rsidR="005252E2" w:rsidRDefault="005252E2" w:rsidP="004C31D9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8966A7">
              <w:rPr>
                <w:rFonts w:ascii="Arial" w:hAnsi="Arial" w:cs="Arial"/>
                <w:color w:val="000000"/>
              </w:rPr>
              <w:t>Ensure activity data</w:t>
            </w:r>
            <w:r w:rsidR="00C05F0C">
              <w:rPr>
                <w:rFonts w:ascii="Arial" w:hAnsi="Arial" w:cs="Arial"/>
                <w:color w:val="000000"/>
              </w:rPr>
              <w:t xml:space="preserve"> collected</w:t>
            </w:r>
            <w:r w:rsidRPr="008966A7">
              <w:rPr>
                <w:rFonts w:ascii="Arial" w:hAnsi="Arial" w:cs="Arial"/>
                <w:color w:val="000000"/>
              </w:rPr>
              <w:t xml:space="preserve"> is accurate</w:t>
            </w:r>
            <w:r w:rsidR="00C05F0C">
              <w:rPr>
                <w:rFonts w:ascii="Arial" w:hAnsi="Arial" w:cs="Arial"/>
                <w:color w:val="000000"/>
              </w:rPr>
              <w:t xml:space="preserve"> </w:t>
            </w:r>
            <w:r w:rsidRPr="008966A7">
              <w:rPr>
                <w:rFonts w:ascii="Arial" w:hAnsi="Arial" w:cs="Arial"/>
                <w:color w:val="000000"/>
              </w:rPr>
              <w:t xml:space="preserve">and </w:t>
            </w:r>
            <w:r w:rsidR="00C05F0C">
              <w:rPr>
                <w:rFonts w:ascii="Arial" w:hAnsi="Arial" w:cs="Arial"/>
                <w:color w:val="000000"/>
              </w:rPr>
              <w:t xml:space="preserve">recorded in both internal and </w:t>
            </w:r>
            <w:r w:rsidR="00C05F0C" w:rsidRPr="000A25DE">
              <w:rPr>
                <w:rFonts w:ascii="Arial" w:hAnsi="Arial" w:cs="Arial"/>
                <w:color w:val="000000"/>
              </w:rPr>
              <w:t>external databases.</w:t>
            </w:r>
          </w:p>
          <w:p w14:paraId="6F90392A" w14:textId="7A0282B5" w:rsidR="00C05F0C" w:rsidRPr="00750CDD" w:rsidRDefault="00C05F0C" w:rsidP="004C31D9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Ensure </w:t>
            </w:r>
            <w:r w:rsidR="00FE39B6">
              <w:rPr>
                <w:rFonts w:ascii="Arial" w:hAnsi="Arial" w:cs="Arial"/>
                <w:color w:val="000000"/>
              </w:rPr>
              <w:t>p</w:t>
            </w:r>
            <w:r>
              <w:rPr>
                <w:rFonts w:ascii="Arial" w:hAnsi="Arial" w:cs="Arial"/>
                <w:color w:val="000000"/>
              </w:rPr>
              <w:t>re</w:t>
            </w:r>
            <w:r w:rsidR="00FE39B6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 xml:space="preserve">and </w:t>
            </w:r>
            <w:r w:rsidR="00FE39B6">
              <w:rPr>
                <w:rFonts w:ascii="Arial" w:hAnsi="Arial" w:cs="Arial"/>
                <w:color w:val="000000"/>
              </w:rPr>
              <w:t>p</w:t>
            </w:r>
            <w:r>
              <w:rPr>
                <w:rFonts w:ascii="Arial" w:hAnsi="Arial" w:cs="Arial"/>
                <w:color w:val="000000"/>
              </w:rPr>
              <w:t xml:space="preserve">ost </w:t>
            </w:r>
            <w:r w:rsidR="00FE39B6">
              <w:rPr>
                <w:rFonts w:ascii="Arial" w:hAnsi="Arial" w:cs="Arial"/>
                <w:color w:val="000000"/>
              </w:rPr>
              <w:t>o</w:t>
            </w:r>
            <w:r>
              <w:rPr>
                <w:rFonts w:ascii="Arial" w:hAnsi="Arial" w:cs="Arial"/>
                <w:color w:val="000000"/>
              </w:rPr>
              <w:t xml:space="preserve">utcome and </w:t>
            </w:r>
            <w:r w:rsidR="00FE39B6">
              <w:rPr>
                <w:rFonts w:ascii="Arial" w:hAnsi="Arial" w:cs="Arial"/>
                <w:color w:val="000000"/>
              </w:rPr>
              <w:t>s</w:t>
            </w:r>
            <w:r>
              <w:rPr>
                <w:rFonts w:ascii="Arial" w:hAnsi="Arial" w:cs="Arial"/>
                <w:color w:val="000000"/>
              </w:rPr>
              <w:t>atisfaction surveys are completed by all Program participants as per funding requirements.</w:t>
            </w:r>
          </w:p>
          <w:p w14:paraId="0FF0BBA0" w14:textId="2E4768AA" w:rsidR="00056DD6" w:rsidRPr="00001A4A" w:rsidRDefault="00C05F0C" w:rsidP="004C31D9">
            <w:pPr>
              <w:pStyle w:val="TableParagraph"/>
              <w:numPr>
                <w:ilvl w:val="0"/>
                <w:numId w:val="2"/>
              </w:numPr>
              <w:tabs>
                <w:tab w:val="left" w:pos="537"/>
                <w:tab w:val="left" w:pos="538"/>
              </w:tabs>
              <w:ind w:right="567"/>
            </w:pPr>
            <w:r>
              <w:rPr>
                <w:color w:val="000000"/>
              </w:rPr>
              <w:t xml:space="preserve">Actively participate in </w:t>
            </w:r>
            <w:r w:rsidR="00345116">
              <w:rPr>
                <w:color w:val="000000"/>
              </w:rPr>
              <w:t xml:space="preserve">a </w:t>
            </w:r>
            <w:r>
              <w:rPr>
                <w:color w:val="000000"/>
              </w:rPr>
              <w:t>G</w:t>
            </w:r>
            <w:r w:rsidR="00FE39B6">
              <w:rPr>
                <w:color w:val="000000"/>
              </w:rPr>
              <w:t>ROW</w:t>
            </w:r>
            <w:r>
              <w:rPr>
                <w:color w:val="000000"/>
              </w:rPr>
              <w:t xml:space="preserve"> peer group to improve </w:t>
            </w:r>
            <w:r w:rsidRPr="00DF48D3">
              <w:rPr>
                <w:color w:val="000000"/>
              </w:rPr>
              <w:t xml:space="preserve">knowledge, understanding and practice of </w:t>
            </w:r>
            <w:r>
              <w:rPr>
                <w:color w:val="000000"/>
              </w:rPr>
              <w:t xml:space="preserve">the </w:t>
            </w:r>
            <w:r w:rsidRPr="00DF48D3">
              <w:rPr>
                <w:color w:val="000000"/>
              </w:rPr>
              <w:t>Grow Program</w:t>
            </w:r>
            <w:r>
              <w:rPr>
                <w:color w:val="000000"/>
              </w:rPr>
              <w:t xml:space="preserve"> and its relevance to </w:t>
            </w:r>
            <w:r w:rsidR="00BA5CBF">
              <w:rPr>
                <w:color w:val="000000"/>
              </w:rPr>
              <w:t xml:space="preserve">Grows adjunct </w:t>
            </w:r>
            <w:r w:rsidR="00E4120A">
              <w:rPr>
                <w:color w:val="000000"/>
              </w:rPr>
              <w:t>programs</w:t>
            </w:r>
            <w:r>
              <w:rPr>
                <w:color w:val="000000"/>
              </w:rPr>
              <w:t xml:space="preserve">. </w:t>
            </w:r>
          </w:p>
          <w:p w14:paraId="09726FB3" w14:textId="77777777" w:rsidR="00001A4A" w:rsidRDefault="00001A4A" w:rsidP="004C31D9">
            <w:pPr>
              <w:pStyle w:val="TableParagraph"/>
              <w:numPr>
                <w:ilvl w:val="0"/>
                <w:numId w:val="2"/>
              </w:numPr>
              <w:tabs>
                <w:tab w:val="left" w:pos="537"/>
                <w:tab w:val="left" w:pos="538"/>
              </w:tabs>
              <w:ind w:right="567"/>
            </w:pPr>
            <w:r>
              <w:t xml:space="preserve">Sound knowledge of community supports </w:t>
            </w:r>
            <w:r w:rsidR="008C744B">
              <w:t xml:space="preserve">to support warm referrals for participants </w:t>
            </w:r>
            <w:r w:rsidR="00C9755D">
              <w:t>ineligible for or requiring further support following program participation</w:t>
            </w:r>
          </w:p>
          <w:p w14:paraId="2C7AD260" w14:textId="60BD7BA3" w:rsidR="008A6253" w:rsidRPr="00B06F87" w:rsidRDefault="008A6253" w:rsidP="008A6253">
            <w:pPr>
              <w:pStyle w:val="TableParagraph"/>
              <w:tabs>
                <w:tab w:val="left" w:pos="537"/>
                <w:tab w:val="left" w:pos="538"/>
              </w:tabs>
              <w:ind w:left="360" w:right="567" w:firstLine="0"/>
            </w:pPr>
          </w:p>
        </w:tc>
      </w:tr>
      <w:tr w:rsidR="00C05F0C" w:rsidRPr="000C5B8C" w14:paraId="71E045BB" w14:textId="77777777" w:rsidTr="0988C8CA">
        <w:trPr>
          <w:trHeight w:val="424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ACF48" w14:textId="1FCCE58D" w:rsidR="00C05F0C" w:rsidRPr="000C5B8C" w:rsidRDefault="00C05F0C" w:rsidP="00056DD6">
            <w:pPr>
              <w:textAlignment w:val="baseline"/>
              <w:rPr>
                <w:rFonts w:ascii="Arial" w:eastAsia="Times New Roman" w:hAnsi="Arial" w:cs="Arial"/>
                <w:b/>
                <w:bCs/>
                <w:lang w:val="en-US" w:eastAsia="en-AU"/>
              </w:rPr>
            </w:pPr>
            <w:r w:rsidRPr="00FE6960">
              <w:rPr>
                <w:rFonts w:ascii="Arial" w:eastAsia="Times New Roman" w:hAnsi="Arial" w:cs="Arial"/>
                <w:b/>
                <w:bCs/>
                <w:lang w:val="en-US" w:eastAsia="en-AU"/>
              </w:rPr>
              <w:t>Relationship Management</w:t>
            </w:r>
            <w:r>
              <w:rPr>
                <w:rFonts w:ascii="Arial" w:eastAsia="Times New Roman" w:hAnsi="Arial" w:cs="Arial"/>
                <w:b/>
                <w:bCs/>
                <w:lang w:val="en-US" w:eastAsia="en-AU"/>
              </w:rPr>
              <w:t xml:space="preserve"> / Stakeholder Engagement</w:t>
            </w:r>
          </w:p>
        </w:tc>
        <w:tc>
          <w:tcPr>
            <w:tcW w:w="7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3B634F" w14:textId="603D1479" w:rsidR="008E752B" w:rsidRPr="008E752B" w:rsidRDefault="008E752B" w:rsidP="008E752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color w:val="000000"/>
              </w:rPr>
            </w:pPr>
            <w:r w:rsidRPr="008E752B">
              <w:rPr>
                <w:rFonts w:ascii="Arial" w:hAnsi="Arial" w:cs="Arial"/>
                <w:color w:val="000000"/>
              </w:rPr>
              <w:t>Establish links, collaborate and develop close working relationships, partnerships and networks with external key stakeholders and organ</w:t>
            </w:r>
            <w:r w:rsidR="00C9755D">
              <w:rPr>
                <w:rFonts w:ascii="Arial" w:hAnsi="Arial" w:cs="Arial"/>
                <w:color w:val="000000"/>
              </w:rPr>
              <w:t>i</w:t>
            </w:r>
            <w:r w:rsidRPr="008E752B">
              <w:rPr>
                <w:rFonts w:ascii="Arial" w:hAnsi="Arial" w:cs="Arial"/>
                <w:color w:val="000000"/>
              </w:rPr>
              <w:t>sations</w:t>
            </w:r>
            <w:r w:rsidR="002C3845">
              <w:rPr>
                <w:rFonts w:ascii="Arial" w:hAnsi="Arial" w:cs="Arial"/>
                <w:color w:val="000000"/>
              </w:rPr>
              <w:t>.</w:t>
            </w:r>
          </w:p>
          <w:p w14:paraId="2AFCA1C2" w14:textId="3B58E1B2" w:rsidR="00C05F0C" w:rsidRPr="00193E03" w:rsidRDefault="008E752B" w:rsidP="008E752B">
            <w:pPr>
              <w:pStyle w:val="TableParagraph"/>
              <w:numPr>
                <w:ilvl w:val="0"/>
                <w:numId w:val="2"/>
              </w:numPr>
              <w:tabs>
                <w:tab w:val="left" w:pos="534"/>
                <w:tab w:val="left" w:pos="535"/>
              </w:tabs>
              <w:ind w:right="567"/>
            </w:pPr>
            <w:r w:rsidRPr="008966A7">
              <w:rPr>
                <w:color w:val="000000"/>
              </w:rPr>
              <w:t xml:space="preserve">Promote </w:t>
            </w:r>
            <w:r w:rsidR="00E4120A">
              <w:rPr>
                <w:color w:val="000000"/>
              </w:rPr>
              <w:t>GROWS adjunct programs</w:t>
            </w:r>
            <w:r w:rsidRPr="008966A7">
              <w:rPr>
                <w:color w:val="000000"/>
              </w:rPr>
              <w:t xml:space="preserve"> within </w:t>
            </w:r>
            <w:r w:rsidR="00345116">
              <w:rPr>
                <w:color w:val="000000"/>
              </w:rPr>
              <w:t>the specified</w:t>
            </w:r>
            <w:r w:rsidR="000A25DE">
              <w:rPr>
                <w:color w:val="000000"/>
              </w:rPr>
              <w:t xml:space="preserve"> </w:t>
            </w:r>
            <w:r w:rsidR="00345116">
              <w:rPr>
                <w:color w:val="000000"/>
              </w:rPr>
              <w:t>r</w:t>
            </w:r>
            <w:r w:rsidR="000A25DE">
              <w:rPr>
                <w:color w:val="000000"/>
              </w:rPr>
              <w:t>egion</w:t>
            </w:r>
            <w:r>
              <w:rPr>
                <w:color w:val="000000"/>
              </w:rPr>
              <w:t xml:space="preserve"> </w:t>
            </w:r>
            <w:r w:rsidRPr="008966A7">
              <w:rPr>
                <w:color w:val="000000"/>
              </w:rPr>
              <w:t>through purposeful outreach, education programs, involvement in network groups and participation in public events.</w:t>
            </w:r>
          </w:p>
          <w:p w14:paraId="1D4EC4CA" w14:textId="1CE062C5" w:rsidR="00193E03" w:rsidRPr="000C5B8C" w:rsidRDefault="00193E03" w:rsidP="00764A96">
            <w:pPr>
              <w:pStyle w:val="TableParagraph"/>
              <w:tabs>
                <w:tab w:val="left" w:pos="534"/>
                <w:tab w:val="left" w:pos="535"/>
              </w:tabs>
              <w:ind w:left="360" w:right="567" w:firstLine="0"/>
            </w:pPr>
          </w:p>
        </w:tc>
      </w:tr>
      <w:tr w:rsidR="00377F58" w:rsidRPr="000C5B8C" w14:paraId="42EBBEF5" w14:textId="77777777" w:rsidTr="0988C8CA">
        <w:trPr>
          <w:trHeight w:val="424"/>
        </w:trPr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14:paraId="43E01AA8" w14:textId="13EBB4ED" w:rsidR="00377F58" w:rsidRPr="000C5B8C" w:rsidRDefault="00377F58" w:rsidP="00377F58">
            <w:pPr>
              <w:textAlignment w:val="baseline"/>
              <w:rPr>
                <w:rFonts w:ascii="Arial" w:eastAsia="Times New Roman" w:hAnsi="Arial" w:cs="Arial"/>
                <w:lang w:eastAsia="en-AU"/>
              </w:rPr>
            </w:pPr>
            <w:r w:rsidRPr="000C5B8C">
              <w:rPr>
                <w:rFonts w:ascii="Arial" w:eastAsia="Times New Roman" w:hAnsi="Arial" w:cs="Arial"/>
                <w:b/>
                <w:bCs/>
                <w:lang w:eastAsia="en-AU"/>
              </w:rPr>
              <w:t>Resource Management </w:t>
            </w:r>
            <w:r w:rsidRPr="000C5B8C">
              <w:rPr>
                <w:rFonts w:ascii="Arial" w:eastAsia="Times New Roman" w:hAnsi="Arial" w:cs="Arial"/>
                <w:lang w:eastAsia="en-AU"/>
              </w:rPr>
              <w:t> </w:t>
            </w:r>
          </w:p>
        </w:tc>
        <w:tc>
          <w:tcPr>
            <w:tcW w:w="79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EA6F679" w14:textId="77777777" w:rsidR="00377F58" w:rsidRPr="00556B12" w:rsidRDefault="00377F58" w:rsidP="00377F58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en-GB"/>
              </w:rPr>
            </w:pPr>
          </w:p>
          <w:p w14:paraId="764A5CCA" w14:textId="627C6F0F" w:rsidR="00377F58" w:rsidRPr="00556B12" w:rsidRDefault="00377F58" w:rsidP="00377F5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en-GB"/>
              </w:rPr>
            </w:pPr>
            <w:r w:rsidRPr="00556B12">
              <w:rPr>
                <w:rFonts w:ascii="Arial" w:hAnsi="Arial" w:cs="Arial"/>
                <w:color w:val="000000"/>
                <w:lang w:eastAsia="en-GB"/>
              </w:rPr>
              <w:t xml:space="preserve">Maintain the security, integrity and confidentiality of data to be stored in both an internal and </w:t>
            </w:r>
            <w:r w:rsidRPr="000A25DE">
              <w:rPr>
                <w:rFonts w:ascii="Arial" w:hAnsi="Arial" w:cs="Arial"/>
                <w:color w:val="000000"/>
                <w:lang w:eastAsia="en-GB"/>
              </w:rPr>
              <w:t>external data base.</w:t>
            </w:r>
          </w:p>
          <w:p w14:paraId="1DD6B39C" w14:textId="77777777" w:rsidR="00377F58" w:rsidRPr="00556B12" w:rsidRDefault="00377F58" w:rsidP="00377F5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en-GB"/>
              </w:rPr>
            </w:pPr>
            <w:r w:rsidRPr="00556B12">
              <w:rPr>
                <w:rFonts w:ascii="Arial" w:hAnsi="Arial" w:cs="Arial"/>
                <w:color w:val="000000"/>
                <w:lang w:eastAsia="en-GB"/>
              </w:rPr>
              <w:t xml:space="preserve">Collect data of high quality (i.e. complete, accurate, timely, consistent). </w:t>
            </w:r>
          </w:p>
          <w:p w14:paraId="137820C1" w14:textId="77777777" w:rsidR="00377F58" w:rsidRPr="00556B12" w:rsidRDefault="00377F58" w:rsidP="00377F5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en-GB"/>
              </w:rPr>
            </w:pPr>
            <w:r w:rsidRPr="00556B12">
              <w:rPr>
                <w:rFonts w:ascii="Arial" w:hAnsi="Arial" w:cs="Arial"/>
                <w:color w:val="000000"/>
                <w:lang w:eastAsia="en-GB"/>
              </w:rPr>
              <w:t xml:space="preserve">Seek and record informed consent from clients to collect their personal information. </w:t>
            </w:r>
          </w:p>
          <w:p w14:paraId="076B8576" w14:textId="3B0CE700" w:rsidR="00377F58" w:rsidRPr="00377F58" w:rsidRDefault="00377F58" w:rsidP="00377F58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377F58" w:rsidRPr="000C5B8C" w14:paraId="39A10BC0" w14:textId="77777777" w:rsidTr="0988C8CA">
        <w:trPr>
          <w:trHeight w:val="508"/>
        </w:trPr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9099498" w14:textId="19BF1151" w:rsidR="00377F58" w:rsidRPr="000C5B8C" w:rsidRDefault="00377F58" w:rsidP="00377F58">
            <w:pPr>
              <w:textAlignment w:val="baseline"/>
              <w:rPr>
                <w:rFonts w:ascii="Arial" w:eastAsia="Times New Roman" w:hAnsi="Arial" w:cs="Arial"/>
                <w:b/>
                <w:bCs/>
                <w:lang w:eastAsia="en-AU"/>
              </w:rPr>
            </w:pPr>
            <w:r>
              <w:rPr>
                <w:rFonts w:ascii="Arial" w:eastAsia="Times New Roman" w:hAnsi="Arial" w:cs="Arial"/>
                <w:b/>
                <w:bCs/>
                <w:lang w:val="en-US" w:eastAsia="en-AU"/>
              </w:rPr>
              <w:t>Safety</w:t>
            </w:r>
          </w:p>
        </w:tc>
        <w:tc>
          <w:tcPr>
            <w:tcW w:w="79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6D4D914" w14:textId="77777777" w:rsidR="00556B12" w:rsidRDefault="00556B12" w:rsidP="0056173A">
            <w:pPr>
              <w:numPr>
                <w:ilvl w:val="0"/>
                <w:numId w:val="4"/>
              </w:numPr>
              <w:ind w:left="357" w:hanging="35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Provide and maintain a safe work environment for all stakeholders.</w:t>
            </w:r>
          </w:p>
          <w:p w14:paraId="3E98B659" w14:textId="0A830FAB" w:rsidR="00556B12" w:rsidRDefault="00556B12" w:rsidP="0056173A">
            <w:pPr>
              <w:numPr>
                <w:ilvl w:val="0"/>
                <w:numId w:val="4"/>
              </w:numPr>
              <w:ind w:left="357" w:hanging="35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Ensure all policies and procedure</w:t>
            </w:r>
            <w:r w:rsidR="00026193"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  <w:lang w:val="en-US"/>
              </w:rPr>
              <w:t xml:space="preserve"> are implemented.</w:t>
            </w:r>
          </w:p>
          <w:p w14:paraId="03984542" w14:textId="77777777" w:rsidR="00556B12" w:rsidRPr="007C223C" w:rsidRDefault="00556B12" w:rsidP="0056173A">
            <w:pPr>
              <w:numPr>
                <w:ilvl w:val="0"/>
                <w:numId w:val="4"/>
              </w:numPr>
              <w:ind w:left="357" w:hanging="357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lang w:val="en-US"/>
              </w:rPr>
              <w:t xml:space="preserve">Actively participate in and contribute to workplace quality improvement activities. </w:t>
            </w:r>
          </w:p>
          <w:p w14:paraId="2F967206" w14:textId="03A5AF0D" w:rsidR="00377F58" w:rsidRPr="00BB0B25" w:rsidRDefault="00556B12" w:rsidP="0056173A">
            <w:pPr>
              <w:pStyle w:val="ListParagraph"/>
              <w:numPr>
                <w:ilvl w:val="0"/>
                <w:numId w:val="4"/>
              </w:numPr>
              <w:ind w:left="357" w:right="119" w:hanging="357"/>
              <w:jc w:val="both"/>
              <w:textAlignment w:val="baseline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Receive complaints from participants and work with the appropriate teams to resolve them.</w:t>
            </w:r>
          </w:p>
        </w:tc>
      </w:tr>
    </w:tbl>
    <w:p w14:paraId="035C6983" w14:textId="374475F5" w:rsidR="007856DB" w:rsidRPr="00C64B08" w:rsidRDefault="007856DB" w:rsidP="00764A96">
      <w:pPr>
        <w:spacing w:before="240" w:after="160" w:line="259" w:lineRule="auto"/>
        <w:jc w:val="both"/>
        <w:rPr>
          <w:rFonts w:ascii="Arial" w:hAnsi="Arial" w:cs="Arial"/>
          <w:b/>
          <w:color w:val="000000" w:themeColor="text1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4111"/>
        <w:gridCol w:w="4103"/>
      </w:tblGrid>
      <w:tr w:rsidR="007856DB" w:rsidRPr="00C64B08" w14:paraId="367E08DE" w14:textId="77777777" w:rsidTr="00934553">
        <w:tc>
          <w:tcPr>
            <w:tcW w:w="1980" w:type="dxa"/>
          </w:tcPr>
          <w:p w14:paraId="0B48695C" w14:textId="77777777" w:rsidR="007856DB" w:rsidRPr="00C64B08" w:rsidRDefault="007856DB" w:rsidP="00D42CD0">
            <w:pPr>
              <w:spacing w:after="160" w:line="259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111" w:type="dxa"/>
          </w:tcPr>
          <w:p w14:paraId="73FEACAF" w14:textId="77777777" w:rsidR="007856DB" w:rsidRPr="00C64B08" w:rsidRDefault="007856DB" w:rsidP="00D42CD0">
            <w:pPr>
              <w:spacing w:after="160"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C64B08">
              <w:rPr>
                <w:rFonts w:ascii="Arial" w:hAnsi="Arial" w:cs="Arial"/>
                <w:b/>
                <w:bCs/>
              </w:rPr>
              <w:t xml:space="preserve">Required </w:t>
            </w:r>
          </w:p>
        </w:tc>
        <w:tc>
          <w:tcPr>
            <w:tcW w:w="4103" w:type="dxa"/>
          </w:tcPr>
          <w:p w14:paraId="0C33B39B" w14:textId="77777777" w:rsidR="007856DB" w:rsidRPr="00C64B08" w:rsidRDefault="007856DB" w:rsidP="00D42CD0">
            <w:pPr>
              <w:spacing w:after="160"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C64B08">
              <w:rPr>
                <w:rFonts w:ascii="Arial" w:hAnsi="Arial" w:cs="Arial"/>
                <w:b/>
                <w:bCs/>
              </w:rPr>
              <w:t xml:space="preserve">Highly desirable </w:t>
            </w:r>
          </w:p>
        </w:tc>
      </w:tr>
      <w:tr w:rsidR="00FB68DC" w:rsidRPr="00C64B08" w14:paraId="10A77CB1" w14:textId="77777777" w:rsidTr="00934553">
        <w:tc>
          <w:tcPr>
            <w:tcW w:w="1980" w:type="dxa"/>
          </w:tcPr>
          <w:p w14:paraId="1C26F209" w14:textId="77777777" w:rsidR="00FB68DC" w:rsidRPr="00C64B08" w:rsidRDefault="00FB68DC" w:rsidP="00FB68DC">
            <w:pPr>
              <w:spacing w:line="259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Mandatory Requirements</w:t>
            </w:r>
          </w:p>
        </w:tc>
        <w:tc>
          <w:tcPr>
            <w:tcW w:w="4111" w:type="dxa"/>
          </w:tcPr>
          <w:p w14:paraId="64188673" w14:textId="77777777" w:rsidR="003267B3" w:rsidRPr="000B6DAC" w:rsidRDefault="003267B3" w:rsidP="000B6DAC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lang w:val="en-US"/>
              </w:rPr>
            </w:pPr>
            <w:r w:rsidRPr="000B6DAC">
              <w:rPr>
                <w:rFonts w:ascii="Arial" w:hAnsi="Arial" w:cs="Arial"/>
                <w:lang w:val="en-US"/>
              </w:rPr>
              <w:t>Intermediate skills in Microsoft Office Suite and demonstrated ability to learn further computer programs as required.</w:t>
            </w:r>
          </w:p>
          <w:p w14:paraId="5AD6036F" w14:textId="77186239" w:rsidR="000B6DAC" w:rsidRPr="00A03070" w:rsidRDefault="00A03070" w:rsidP="000B6DAC">
            <w:pPr>
              <w:pStyle w:val="ListParagraph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Arial" w:hAnsi="Arial" w:cs="Arial"/>
              </w:rPr>
              <w:t>Ability to w</w:t>
            </w:r>
            <w:r>
              <w:rPr>
                <w:rFonts w:ascii="Arial" w:hAnsi="Arial" w:cs="Arial"/>
              </w:rPr>
              <w:t>ork to, and achieve, Team and Individual Key Performance Indicators and Deliverables, as guided by funding contract</w:t>
            </w:r>
            <w:r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>.</w:t>
            </w:r>
          </w:p>
          <w:p w14:paraId="1BEAD620" w14:textId="77777777" w:rsidR="003267B3" w:rsidRPr="008966A7" w:rsidRDefault="003267B3" w:rsidP="00A03070">
            <w:pPr>
              <w:numPr>
                <w:ilvl w:val="0"/>
                <w:numId w:val="5"/>
              </w:numPr>
              <w:rPr>
                <w:rFonts w:ascii="Arial" w:hAnsi="Arial" w:cs="Arial"/>
                <w:color w:val="000000"/>
              </w:rPr>
            </w:pPr>
            <w:r w:rsidRPr="008966A7">
              <w:rPr>
                <w:rFonts w:ascii="Arial" w:hAnsi="Arial" w:cs="Arial"/>
                <w:lang w:val="en-US"/>
              </w:rPr>
              <w:lastRenderedPageBreak/>
              <w:t xml:space="preserve">A Police Certificate is required </w:t>
            </w:r>
            <w:r>
              <w:rPr>
                <w:rFonts w:ascii="Arial" w:hAnsi="Arial" w:cs="Arial"/>
                <w:lang w:val="en-US"/>
              </w:rPr>
              <w:t>following</w:t>
            </w:r>
            <w:r w:rsidRPr="008966A7">
              <w:rPr>
                <w:rFonts w:ascii="Arial" w:hAnsi="Arial" w:cs="Arial"/>
                <w:lang w:val="en-US"/>
              </w:rPr>
              <w:t xml:space="preserve"> relevant legislation and Grow policy. Where applicable, </w:t>
            </w:r>
            <w:r w:rsidRPr="008966A7">
              <w:rPr>
                <w:rFonts w:ascii="Arial" w:hAnsi="Arial" w:cs="Arial"/>
                <w:color w:val="000000"/>
              </w:rPr>
              <w:t xml:space="preserve">additional state and federal government screening may be required including working with children checks. </w:t>
            </w:r>
          </w:p>
          <w:p w14:paraId="1B255621" w14:textId="77777777" w:rsidR="003267B3" w:rsidRPr="008966A7" w:rsidRDefault="003267B3" w:rsidP="00A03070">
            <w:pPr>
              <w:numPr>
                <w:ilvl w:val="0"/>
                <w:numId w:val="5"/>
              </w:numPr>
              <w:rPr>
                <w:rFonts w:ascii="Arial" w:hAnsi="Arial" w:cs="Arial"/>
                <w:lang w:val="en-US"/>
              </w:rPr>
            </w:pPr>
            <w:r w:rsidRPr="008966A7">
              <w:rPr>
                <w:rFonts w:ascii="Arial" w:hAnsi="Arial" w:cs="Arial"/>
                <w:lang w:val="en-US"/>
              </w:rPr>
              <w:t>Current Driver’s License.</w:t>
            </w:r>
          </w:p>
          <w:p w14:paraId="0265F4ED" w14:textId="77777777" w:rsidR="003267B3" w:rsidRPr="008966A7" w:rsidRDefault="003267B3" w:rsidP="00A03070">
            <w:pPr>
              <w:numPr>
                <w:ilvl w:val="0"/>
                <w:numId w:val="5"/>
              </w:numPr>
              <w:rPr>
                <w:rFonts w:ascii="Arial" w:hAnsi="Arial" w:cs="Arial"/>
                <w:lang w:val="en-US"/>
              </w:rPr>
            </w:pPr>
            <w:r w:rsidRPr="008966A7">
              <w:rPr>
                <w:rFonts w:ascii="Arial" w:hAnsi="Arial" w:cs="Arial"/>
              </w:rPr>
              <w:t xml:space="preserve">Current First Aid Certificate. </w:t>
            </w:r>
          </w:p>
          <w:p w14:paraId="3166492B" w14:textId="77777777" w:rsidR="00FB68DC" w:rsidRPr="00105EF7" w:rsidRDefault="003267B3" w:rsidP="00A03070">
            <w:pPr>
              <w:widowControl w:val="0"/>
              <w:numPr>
                <w:ilvl w:val="0"/>
                <w:numId w:val="5"/>
              </w:numPr>
              <w:tabs>
                <w:tab w:val="left" w:pos="2057"/>
              </w:tabs>
              <w:autoSpaceDE w:val="0"/>
              <w:autoSpaceDN w:val="0"/>
              <w:rPr>
                <w:rFonts w:ascii="Arial" w:hAnsi="Arial" w:cs="Arial"/>
              </w:rPr>
            </w:pPr>
            <w:r w:rsidRPr="008966A7">
              <w:rPr>
                <w:rFonts w:ascii="Arial" w:hAnsi="Arial" w:cs="Arial"/>
                <w:lang w:val="en-US"/>
              </w:rPr>
              <w:t>Evidence of Australian citizenship or current working visa.</w:t>
            </w:r>
          </w:p>
          <w:p w14:paraId="1D1FFE64" w14:textId="56B4A147" w:rsidR="00105EF7" w:rsidRPr="00C64B08" w:rsidRDefault="00105EF7" w:rsidP="00A03070">
            <w:pPr>
              <w:widowControl w:val="0"/>
              <w:numPr>
                <w:ilvl w:val="0"/>
                <w:numId w:val="5"/>
              </w:numPr>
              <w:tabs>
                <w:tab w:val="left" w:pos="2057"/>
              </w:tabs>
              <w:autoSpaceDE w:val="0"/>
              <w:autoSpaceDN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WWC Clear</w:t>
            </w:r>
            <w:r w:rsidR="00C10208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nce</w:t>
            </w:r>
            <w:r w:rsidR="0052521F">
              <w:rPr>
                <w:rFonts w:ascii="Arial" w:hAnsi="Arial" w:cs="Arial"/>
              </w:rPr>
              <w:t>.</w:t>
            </w:r>
          </w:p>
        </w:tc>
        <w:tc>
          <w:tcPr>
            <w:tcW w:w="4103" w:type="dxa"/>
            <w:vMerge w:val="restart"/>
          </w:tcPr>
          <w:p w14:paraId="771AE172" w14:textId="77777777" w:rsidR="00FB68DC" w:rsidRPr="00934553" w:rsidRDefault="00FB68DC" w:rsidP="00FB68DC">
            <w:pPr>
              <w:pStyle w:val="ListParagraph"/>
              <w:numPr>
                <w:ilvl w:val="0"/>
                <w:numId w:val="6"/>
              </w:numPr>
              <w:ind w:left="311" w:hanging="311"/>
              <w:rPr>
                <w:rFonts w:ascii="Arial" w:hAnsi="Arial" w:cs="Arial"/>
              </w:rPr>
            </w:pPr>
            <w:r w:rsidRPr="00934553">
              <w:rPr>
                <w:rFonts w:ascii="Arial" w:hAnsi="Arial" w:cs="Arial"/>
              </w:rPr>
              <w:lastRenderedPageBreak/>
              <w:t>Demonstrated ability to work within a vibrant caring team.</w:t>
            </w:r>
          </w:p>
          <w:p w14:paraId="5D47D90F" w14:textId="71F0D404" w:rsidR="00FB68DC" w:rsidRPr="00934553" w:rsidRDefault="00FB68DC" w:rsidP="00FB68DC">
            <w:pPr>
              <w:pStyle w:val="ListParagraph"/>
              <w:numPr>
                <w:ilvl w:val="0"/>
                <w:numId w:val="6"/>
              </w:numPr>
              <w:ind w:left="311" w:hanging="311"/>
              <w:rPr>
                <w:rFonts w:ascii="Arial" w:hAnsi="Arial" w:cs="Arial"/>
              </w:rPr>
            </w:pPr>
            <w:r w:rsidRPr="00934553">
              <w:rPr>
                <w:rFonts w:ascii="Arial" w:hAnsi="Arial" w:cs="Arial"/>
              </w:rPr>
              <w:t>Demonstrated</w:t>
            </w:r>
            <w:r>
              <w:rPr>
                <w:rFonts w:ascii="Arial" w:hAnsi="Arial" w:cs="Arial"/>
              </w:rPr>
              <w:t xml:space="preserve"> </w:t>
            </w:r>
            <w:r w:rsidRPr="00934553">
              <w:rPr>
                <w:rFonts w:ascii="Arial" w:hAnsi="Arial" w:cs="Arial"/>
              </w:rPr>
              <w:t>high level of verbal, written and interpersonal communication skills.</w:t>
            </w:r>
          </w:p>
          <w:p w14:paraId="285EFE06" w14:textId="77777777" w:rsidR="00FB68DC" w:rsidRPr="00934553" w:rsidRDefault="00FB68DC" w:rsidP="00FB68DC">
            <w:pPr>
              <w:pStyle w:val="ListParagraph"/>
              <w:numPr>
                <w:ilvl w:val="0"/>
                <w:numId w:val="6"/>
              </w:numPr>
              <w:ind w:left="311" w:hanging="311"/>
              <w:rPr>
                <w:rFonts w:ascii="Arial" w:hAnsi="Arial" w:cs="Arial"/>
              </w:rPr>
            </w:pPr>
            <w:r w:rsidRPr="00934553">
              <w:rPr>
                <w:rFonts w:ascii="Arial" w:hAnsi="Arial" w:cs="Arial"/>
              </w:rPr>
              <w:t>Demonstrated ability to manage time effectively and carry tasks through to completion.</w:t>
            </w:r>
          </w:p>
          <w:p w14:paraId="5F440365" w14:textId="77777777" w:rsidR="00FB68DC" w:rsidRPr="00934553" w:rsidRDefault="00FB68DC" w:rsidP="00FB68DC">
            <w:pPr>
              <w:pStyle w:val="ListParagraph"/>
              <w:numPr>
                <w:ilvl w:val="0"/>
                <w:numId w:val="6"/>
              </w:numPr>
              <w:ind w:left="311" w:hanging="311"/>
              <w:rPr>
                <w:rFonts w:ascii="Arial" w:hAnsi="Arial" w:cs="Arial"/>
              </w:rPr>
            </w:pPr>
            <w:r w:rsidRPr="00934553">
              <w:rPr>
                <w:rFonts w:ascii="Arial" w:hAnsi="Arial" w:cs="Arial"/>
              </w:rPr>
              <w:lastRenderedPageBreak/>
              <w:t>Demonstrated understanding of continuous quality improvement.</w:t>
            </w:r>
          </w:p>
          <w:p w14:paraId="6F6F01DD" w14:textId="5EC3CF9F" w:rsidR="00FB68DC" w:rsidRPr="00934553" w:rsidRDefault="00FB68DC" w:rsidP="00FB68DC">
            <w:pPr>
              <w:pStyle w:val="ListParagraph"/>
              <w:numPr>
                <w:ilvl w:val="0"/>
                <w:numId w:val="6"/>
              </w:numPr>
              <w:ind w:left="311" w:hanging="311"/>
              <w:rPr>
                <w:rFonts w:ascii="Arial" w:hAnsi="Arial" w:cs="Arial"/>
              </w:rPr>
            </w:pPr>
            <w:r w:rsidRPr="00934553">
              <w:rPr>
                <w:rFonts w:ascii="Arial" w:hAnsi="Arial" w:cs="Arial"/>
              </w:rPr>
              <w:t>Experience in the maintenance of good working relationships with other providers and funders and key stakeholder</w:t>
            </w:r>
            <w:r w:rsidR="0052521F">
              <w:rPr>
                <w:rFonts w:ascii="Arial" w:hAnsi="Arial" w:cs="Arial"/>
              </w:rPr>
              <w:t>s.</w:t>
            </w:r>
          </w:p>
        </w:tc>
      </w:tr>
      <w:tr w:rsidR="00FB68DC" w:rsidRPr="00C64B08" w14:paraId="6F3930DA" w14:textId="77777777" w:rsidTr="00934553">
        <w:tc>
          <w:tcPr>
            <w:tcW w:w="1980" w:type="dxa"/>
          </w:tcPr>
          <w:p w14:paraId="04673A17" w14:textId="77777777" w:rsidR="00FB68DC" w:rsidRPr="00C64B08" w:rsidRDefault="00FB68DC" w:rsidP="00FB68DC">
            <w:pPr>
              <w:spacing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C64B08">
              <w:rPr>
                <w:rFonts w:ascii="Arial" w:hAnsi="Arial" w:cs="Arial"/>
                <w:b/>
                <w:bCs/>
              </w:rPr>
              <w:lastRenderedPageBreak/>
              <w:t xml:space="preserve">Qualifications </w:t>
            </w:r>
          </w:p>
        </w:tc>
        <w:tc>
          <w:tcPr>
            <w:tcW w:w="4111" w:type="dxa"/>
          </w:tcPr>
          <w:p w14:paraId="072C4925" w14:textId="4E98B7E3" w:rsidR="00FB68DC" w:rsidRPr="000B6DAC" w:rsidRDefault="00FB68DC" w:rsidP="000B6DAC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2057"/>
              </w:tabs>
              <w:autoSpaceDE w:val="0"/>
              <w:autoSpaceDN w:val="0"/>
              <w:rPr>
                <w:rFonts w:ascii="Arial" w:hAnsi="Arial" w:cs="Arial"/>
              </w:rPr>
            </w:pPr>
            <w:r w:rsidRPr="000B6DAC">
              <w:rPr>
                <w:rFonts w:ascii="Arial" w:hAnsi="Arial" w:cs="Arial"/>
              </w:rPr>
              <w:t>Relevant qualification and experience concerning the role. This may include tertiary qualifications in Mental Health, Youth Services, or Peer Support Group Work/Community Development</w:t>
            </w:r>
            <w:r w:rsidRPr="000B6DAC">
              <w:rPr>
                <w:rFonts w:ascii="Arial" w:hAnsi="Arial" w:cs="Arial"/>
                <w:lang w:val="en-US"/>
              </w:rPr>
              <w:t xml:space="preserve">, and Training Certificate </w:t>
            </w:r>
            <w:r w:rsidR="0022491B" w:rsidRPr="000B6DAC">
              <w:rPr>
                <w:rFonts w:ascii="Arial" w:hAnsi="Arial" w:cs="Arial"/>
                <w:lang w:val="en-US"/>
              </w:rPr>
              <w:t xml:space="preserve">(Minimum Cert </w:t>
            </w:r>
            <w:r w:rsidRPr="000B6DAC">
              <w:rPr>
                <w:rFonts w:ascii="Arial" w:hAnsi="Arial" w:cs="Arial"/>
                <w:lang w:val="en-US"/>
              </w:rPr>
              <w:t>IV</w:t>
            </w:r>
            <w:r w:rsidR="0022491B" w:rsidRPr="000B6DAC">
              <w:rPr>
                <w:rFonts w:ascii="Arial" w:hAnsi="Arial" w:cs="Arial"/>
                <w:lang w:val="en-US"/>
              </w:rPr>
              <w:t>)</w:t>
            </w:r>
            <w:r w:rsidRPr="000B6DAC">
              <w:rPr>
                <w:rFonts w:ascii="Arial" w:hAnsi="Arial" w:cs="Arial"/>
                <w:lang w:val="en-US"/>
              </w:rPr>
              <w:t>.</w:t>
            </w:r>
          </w:p>
        </w:tc>
        <w:tc>
          <w:tcPr>
            <w:tcW w:w="4103" w:type="dxa"/>
            <w:vMerge/>
          </w:tcPr>
          <w:p w14:paraId="48FEBA2D" w14:textId="77777777" w:rsidR="00FB68DC" w:rsidRPr="00C64B08" w:rsidRDefault="00FB68DC" w:rsidP="00FB68DC">
            <w:pPr>
              <w:pStyle w:val="ListParagraph"/>
              <w:numPr>
                <w:ilvl w:val="0"/>
                <w:numId w:val="6"/>
              </w:numPr>
              <w:ind w:left="311" w:hanging="311"/>
              <w:rPr>
                <w:rFonts w:ascii="Arial" w:hAnsi="Arial" w:cs="Arial"/>
              </w:rPr>
            </w:pPr>
          </w:p>
        </w:tc>
      </w:tr>
      <w:tr w:rsidR="00FB68DC" w:rsidRPr="00C64B08" w14:paraId="082A6742" w14:textId="77777777" w:rsidTr="00934553">
        <w:tc>
          <w:tcPr>
            <w:tcW w:w="1980" w:type="dxa"/>
          </w:tcPr>
          <w:p w14:paraId="0014199B" w14:textId="77777777" w:rsidR="00FB68DC" w:rsidRPr="00C64B08" w:rsidRDefault="00FB68DC" w:rsidP="00FB68DC">
            <w:pPr>
              <w:spacing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C64B08">
              <w:rPr>
                <w:rFonts w:ascii="Arial" w:hAnsi="Arial" w:cs="Arial"/>
                <w:b/>
                <w:bCs/>
              </w:rPr>
              <w:t xml:space="preserve">Experience </w:t>
            </w:r>
          </w:p>
        </w:tc>
        <w:tc>
          <w:tcPr>
            <w:tcW w:w="4111" w:type="dxa"/>
          </w:tcPr>
          <w:p w14:paraId="30238FBF" w14:textId="3FABF158" w:rsidR="00FB68DC" w:rsidRPr="000B6DAC" w:rsidRDefault="00FB68DC" w:rsidP="000B6DAC">
            <w:pPr>
              <w:pStyle w:val="ListParagraph"/>
              <w:numPr>
                <w:ilvl w:val="0"/>
                <w:numId w:val="16"/>
              </w:numPr>
              <w:rPr>
                <w:rFonts w:ascii="Arial" w:eastAsia="Arial" w:hAnsi="Arial" w:cs="Arial"/>
              </w:rPr>
            </w:pPr>
            <w:r w:rsidRPr="000B6DAC">
              <w:rPr>
                <w:rFonts w:ascii="Arial" w:eastAsia="Arial" w:hAnsi="Arial" w:cs="Arial"/>
              </w:rPr>
              <w:t>Experience in working with vulnerable people</w:t>
            </w:r>
            <w:r w:rsidR="0052521F">
              <w:rPr>
                <w:rFonts w:ascii="Arial" w:eastAsia="Arial" w:hAnsi="Arial" w:cs="Arial"/>
              </w:rPr>
              <w:t>.</w:t>
            </w:r>
          </w:p>
          <w:p w14:paraId="77D6EBE9" w14:textId="53CECD6F" w:rsidR="00C10208" w:rsidRDefault="00FB68DC" w:rsidP="000B6DAC">
            <w:pPr>
              <w:pStyle w:val="ListParagraph"/>
              <w:numPr>
                <w:ilvl w:val="0"/>
                <w:numId w:val="16"/>
              </w:numPr>
              <w:rPr>
                <w:rFonts w:ascii="Arial" w:eastAsia="Arial" w:hAnsi="Arial" w:cs="Arial"/>
              </w:rPr>
            </w:pPr>
            <w:r w:rsidRPr="000B6DAC">
              <w:rPr>
                <w:rFonts w:ascii="Arial" w:eastAsia="Arial" w:hAnsi="Arial" w:cs="Arial"/>
              </w:rPr>
              <w:t>Experience in facilitating small groups</w:t>
            </w:r>
            <w:r w:rsidR="0052521F">
              <w:rPr>
                <w:rFonts w:ascii="Arial" w:eastAsia="Arial" w:hAnsi="Arial" w:cs="Arial"/>
              </w:rPr>
              <w:t>.</w:t>
            </w:r>
          </w:p>
          <w:p w14:paraId="4AB77F6E" w14:textId="07B4CA12" w:rsidR="000B6DAC" w:rsidRPr="000B6DAC" w:rsidRDefault="000B6DAC" w:rsidP="000B6DAC">
            <w:pPr>
              <w:pStyle w:val="ListParagraph"/>
              <w:numPr>
                <w:ilvl w:val="0"/>
                <w:numId w:val="16"/>
              </w:numPr>
              <w:spacing w:line="276" w:lineRule="auto"/>
            </w:pPr>
            <w:r>
              <w:rPr>
                <w:rFonts w:ascii="Arial" w:hAnsi="Arial" w:cs="Arial"/>
              </w:rPr>
              <w:t>Ability to work to, and achieve, Team and Individual Key Performance Indicators and Deliverables, as guided by funding contracts.</w:t>
            </w:r>
          </w:p>
          <w:p w14:paraId="5E1C446E" w14:textId="42568487" w:rsidR="00FB68DC" w:rsidRPr="000B6DAC" w:rsidRDefault="00FB68DC" w:rsidP="000B6DAC">
            <w:pPr>
              <w:pStyle w:val="ListParagraph"/>
              <w:numPr>
                <w:ilvl w:val="0"/>
                <w:numId w:val="16"/>
              </w:numPr>
              <w:rPr>
                <w:rFonts w:ascii="Arial" w:eastAsia="Arial" w:hAnsi="Arial" w:cs="Arial"/>
              </w:rPr>
            </w:pPr>
            <w:r w:rsidRPr="000B6DAC">
              <w:rPr>
                <w:rFonts w:ascii="Arial" w:eastAsia="Arial" w:hAnsi="Arial" w:cs="Arial"/>
              </w:rPr>
              <w:t xml:space="preserve">Sound knowledge </w:t>
            </w:r>
            <w:r w:rsidR="0022491B" w:rsidRPr="000B6DAC">
              <w:rPr>
                <w:rFonts w:ascii="Arial" w:eastAsia="Arial" w:hAnsi="Arial" w:cs="Arial"/>
              </w:rPr>
              <w:t xml:space="preserve">of personal and </w:t>
            </w:r>
            <w:r w:rsidRPr="000B6DAC">
              <w:rPr>
                <w:rFonts w:ascii="Arial" w:eastAsia="Arial" w:hAnsi="Arial" w:cs="Arial"/>
              </w:rPr>
              <w:t>social issues people are facing and the impacts on their mental health</w:t>
            </w:r>
            <w:r w:rsidR="0052521F">
              <w:rPr>
                <w:rFonts w:ascii="Arial" w:eastAsia="Arial" w:hAnsi="Arial" w:cs="Arial"/>
              </w:rPr>
              <w:t>.</w:t>
            </w:r>
          </w:p>
          <w:p w14:paraId="7D7A2538" w14:textId="771BD79F" w:rsidR="00FB68DC" w:rsidRPr="000B6DAC" w:rsidRDefault="00FB68DC" w:rsidP="000B6DAC">
            <w:pPr>
              <w:pStyle w:val="ListParagraph"/>
              <w:numPr>
                <w:ilvl w:val="0"/>
                <w:numId w:val="16"/>
              </w:numPr>
              <w:rPr>
                <w:rFonts w:ascii="Arial" w:eastAsia="Arial" w:hAnsi="Arial" w:cs="Arial"/>
              </w:rPr>
            </w:pPr>
            <w:r w:rsidRPr="000B6DAC">
              <w:rPr>
                <w:rFonts w:ascii="Arial" w:eastAsia="Arial" w:hAnsi="Arial" w:cs="Arial"/>
              </w:rPr>
              <w:t xml:space="preserve">Experience in Peer Support </w:t>
            </w:r>
          </w:p>
          <w:p w14:paraId="003C3CFE" w14:textId="77777777" w:rsidR="0022491B" w:rsidRPr="000B6DAC" w:rsidRDefault="00FB68DC" w:rsidP="000B6DAC">
            <w:pPr>
              <w:pStyle w:val="ListParagraph"/>
              <w:numPr>
                <w:ilvl w:val="0"/>
                <w:numId w:val="16"/>
              </w:numPr>
              <w:rPr>
                <w:rFonts w:ascii="Arial" w:eastAsia="Arial" w:hAnsi="Arial" w:cs="Arial"/>
              </w:rPr>
            </w:pPr>
            <w:r w:rsidRPr="000B6DAC">
              <w:rPr>
                <w:rFonts w:ascii="Arial" w:eastAsia="Arial" w:hAnsi="Arial" w:cs="Arial"/>
              </w:rPr>
              <w:t xml:space="preserve">Demonstrated knowledge, understanding and practice of Grow Program or willingness to acquire same. </w:t>
            </w:r>
          </w:p>
          <w:p w14:paraId="1E26ECE8" w14:textId="63885546" w:rsidR="00FB68DC" w:rsidRPr="000B6DAC" w:rsidRDefault="00FB68DC" w:rsidP="000B6DAC">
            <w:pPr>
              <w:pStyle w:val="ListParagraph"/>
              <w:numPr>
                <w:ilvl w:val="0"/>
                <w:numId w:val="16"/>
              </w:numPr>
              <w:rPr>
                <w:rFonts w:ascii="Arial" w:eastAsia="Arial" w:hAnsi="Arial" w:cs="Arial"/>
              </w:rPr>
            </w:pPr>
            <w:r w:rsidRPr="000B6DAC">
              <w:rPr>
                <w:rFonts w:ascii="Arial" w:eastAsia="Arial" w:hAnsi="Arial" w:cs="Arial"/>
              </w:rPr>
              <w:t>Demonstrated ability to work independently, planning to manage and delivering services using good time management and working inside the budget.</w:t>
            </w:r>
          </w:p>
        </w:tc>
        <w:tc>
          <w:tcPr>
            <w:tcW w:w="4103" w:type="dxa"/>
            <w:vMerge/>
          </w:tcPr>
          <w:p w14:paraId="565B5074" w14:textId="77777777" w:rsidR="00FB68DC" w:rsidRPr="00C64B08" w:rsidRDefault="00FB68DC" w:rsidP="00FB68DC">
            <w:pPr>
              <w:pStyle w:val="ListParagraph"/>
              <w:numPr>
                <w:ilvl w:val="0"/>
                <w:numId w:val="6"/>
              </w:numPr>
              <w:ind w:left="271" w:hanging="271"/>
              <w:rPr>
                <w:rFonts w:ascii="Arial" w:hAnsi="Arial" w:cs="Arial"/>
              </w:rPr>
            </w:pPr>
          </w:p>
        </w:tc>
      </w:tr>
    </w:tbl>
    <w:p w14:paraId="6772335B" w14:textId="77777777" w:rsidR="001B26D1" w:rsidRDefault="001B26D1" w:rsidP="007856DB">
      <w:pPr>
        <w:rPr>
          <w:rFonts w:ascii="Arial" w:hAnsi="Arial" w:cs="Arial"/>
          <w:b/>
          <w:lang w:val="en-US"/>
        </w:rPr>
      </w:pPr>
    </w:p>
    <w:p w14:paraId="232923E5" w14:textId="77777777" w:rsidR="002E38F5" w:rsidRPr="000C5B8C" w:rsidRDefault="002E38F5" w:rsidP="007856DB">
      <w:pPr>
        <w:rPr>
          <w:rFonts w:ascii="Arial" w:hAnsi="Arial" w:cs="Arial"/>
          <w:b/>
          <w:lang w:val="en-US"/>
        </w:rPr>
      </w:pPr>
      <w:r w:rsidRPr="000C5B8C">
        <w:rPr>
          <w:rFonts w:ascii="Arial" w:hAnsi="Arial" w:cs="Arial"/>
          <w:b/>
          <w:lang w:val="en-US"/>
        </w:rPr>
        <w:t>EMPLOYEE DECLARATION</w:t>
      </w:r>
    </w:p>
    <w:p w14:paraId="7C52C900" w14:textId="77777777" w:rsidR="002E38F5" w:rsidRPr="000C5B8C" w:rsidRDefault="002E38F5" w:rsidP="00BB0B25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0C5B8C">
        <w:rPr>
          <w:rFonts w:ascii="Arial" w:hAnsi="Arial" w:cs="Arial"/>
          <w:color w:val="000000"/>
        </w:rPr>
        <w:t>I have read and underst</w:t>
      </w:r>
      <w:r w:rsidR="009D304D">
        <w:rPr>
          <w:rFonts w:ascii="Arial" w:hAnsi="Arial" w:cs="Arial"/>
          <w:color w:val="000000"/>
        </w:rPr>
        <w:t>oo</w:t>
      </w:r>
      <w:r w:rsidRPr="000C5B8C">
        <w:rPr>
          <w:rFonts w:ascii="Arial" w:hAnsi="Arial" w:cs="Arial"/>
          <w:color w:val="000000"/>
        </w:rPr>
        <w:t>d that the statements are a description of the functions assigned my position.</w:t>
      </w:r>
    </w:p>
    <w:p w14:paraId="0EF609C7" w14:textId="77777777" w:rsidR="002E38F5" w:rsidRPr="000C5B8C" w:rsidRDefault="002E38F5" w:rsidP="00BB0B25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36"/>
        <w:gridCol w:w="3922"/>
        <w:gridCol w:w="2241"/>
      </w:tblGrid>
      <w:tr w:rsidR="002E38F5" w:rsidRPr="000C5B8C" w14:paraId="0819CBAA" w14:textId="77777777" w:rsidTr="001C1F53">
        <w:sdt>
          <w:sdtPr>
            <w:rPr>
              <w:rFonts w:ascii="Arial" w:hAnsi="Arial" w:cs="Arial"/>
              <w:color w:val="000000"/>
            </w:rPr>
            <w:id w:val="908666252"/>
            <w:placeholder>
              <w:docPart w:val="CA8A1B8FA52C4CA1A42E5577C4A5E127"/>
            </w:placeholder>
            <w:showingPlcHdr/>
          </w:sdtPr>
          <w:sdtEndPr/>
          <w:sdtContent>
            <w:tc>
              <w:tcPr>
                <w:tcW w:w="4036" w:type="dxa"/>
              </w:tcPr>
              <w:p w14:paraId="0FE1C5AD" w14:textId="77777777" w:rsidR="002E38F5" w:rsidRPr="000C5B8C" w:rsidRDefault="0008279E" w:rsidP="00BB0B25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color w:val="000000"/>
                  </w:rPr>
                </w:pPr>
                <w:r w:rsidRPr="0027427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3922" w:type="dxa"/>
          </w:tcPr>
          <w:sdt>
            <w:sdtPr>
              <w:rPr>
                <w:rFonts w:ascii="Arial" w:hAnsi="Arial" w:cs="Arial"/>
                <w:color w:val="000000"/>
                <w:highlight w:val="yellow"/>
              </w:rPr>
              <w:id w:val="528609341"/>
              <w:placeholder>
                <w:docPart w:val="CA8A1B8FA52C4CA1A42E5577C4A5E127"/>
              </w:placeholder>
            </w:sdtPr>
            <w:sdtEndPr/>
            <w:sdtContent>
              <w:p w14:paraId="63694208" w14:textId="77777777" w:rsidR="002E38F5" w:rsidRPr="000C5B8C" w:rsidRDefault="00F14254" w:rsidP="00BB0B25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color w:val="000000"/>
                  </w:rPr>
                </w:pPr>
                <w:r w:rsidRPr="00F14254">
                  <w:rPr>
                    <w:rFonts w:ascii="Arial" w:hAnsi="Arial" w:cs="Arial"/>
                    <w:color w:val="000000"/>
                    <w:highlight w:val="yellow"/>
                  </w:rPr>
                  <w:t>TYPE YOUR NAME HERE</w:t>
                </w:r>
              </w:p>
            </w:sdtContent>
          </w:sdt>
        </w:tc>
        <w:sdt>
          <w:sdtPr>
            <w:rPr>
              <w:rFonts w:ascii="Arial" w:hAnsi="Arial" w:cs="Arial"/>
              <w:color w:val="000000"/>
            </w:rPr>
            <w:id w:val="702130354"/>
            <w:placeholder>
              <w:docPart w:val="78F06B44180344FA8E8676E459EA2A59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EndPr/>
          <w:sdtContent>
            <w:tc>
              <w:tcPr>
                <w:tcW w:w="2241" w:type="dxa"/>
              </w:tcPr>
              <w:p w14:paraId="581711FC" w14:textId="77777777" w:rsidR="002E38F5" w:rsidRPr="000C5B8C" w:rsidRDefault="00910898" w:rsidP="00BB0B25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color w:val="000000"/>
                  </w:rPr>
                </w:pPr>
                <w:r w:rsidRPr="000C5B8C">
                  <w:rPr>
                    <w:rStyle w:val="PlaceholderText"/>
                    <w:rFonts w:ascii="Arial" w:hAnsi="Arial" w:cs="Arial"/>
                  </w:rPr>
                  <w:t>Click or tap to enter a date.</w:t>
                </w:r>
              </w:p>
            </w:tc>
          </w:sdtContent>
        </w:sdt>
      </w:tr>
      <w:tr w:rsidR="002E38F5" w:rsidRPr="000C5B8C" w14:paraId="545EABDE" w14:textId="77777777" w:rsidTr="001C1F53">
        <w:tc>
          <w:tcPr>
            <w:tcW w:w="4036" w:type="dxa"/>
            <w:vAlign w:val="center"/>
          </w:tcPr>
          <w:p w14:paraId="60A6E770" w14:textId="77777777" w:rsidR="002E38F5" w:rsidRPr="000C5B8C" w:rsidRDefault="002E38F5" w:rsidP="00BB0B2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</w:rPr>
            </w:pPr>
            <w:r w:rsidRPr="000C5B8C">
              <w:rPr>
                <w:rFonts w:ascii="Arial" w:hAnsi="Arial" w:cs="Arial"/>
                <w:b/>
                <w:color w:val="000000"/>
              </w:rPr>
              <w:t>Applicant/ Employee Name</w:t>
            </w:r>
          </w:p>
        </w:tc>
        <w:tc>
          <w:tcPr>
            <w:tcW w:w="3922" w:type="dxa"/>
            <w:vAlign w:val="center"/>
          </w:tcPr>
          <w:p w14:paraId="7E0993BE" w14:textId="77777777" w:rsidR="002E38F5" w:rsidRPr="000C5B8C" w:rsidRDefault="002E38F5" w:rsidP="00BB0B2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</w:rPr>
            </w:pPr>
            <w:r w:rsidRPr="000C5B8C">
              <w:rPr>
                <w:rFonts w:ascii="Arial" w:hAnsi="Arial" w:cs="Arial"/>
                <w:b/>
                <w:color w:val="000000"/>
              </w:rPr>
              <w:t>Signature</w:t>
            </w:r>
          </w:p>
        </w:tc>
        <w:tc>
          <w:tcPr>
            <w:tcW w:w="2241" w:type="dxa"/>
            <w:vAlign w:val="center"/>
          </w:tcPr>
          <w:p w14:paraId="5075DAFB" w14:textId="77777777" w:rsidR="002E38F5" w:rsidRPr="000C5B8C" w:rsidRDefault="002E38F5" w:rsidP="00BB0B2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</w:rPr>
            </w:pPr>
            <w:r w:rsidRPr="000C5B8C">
              <w:rPr>
                <w:rFonts w:ascii="Arial" w:hAnsi="Arial" w:cs="Arial"/>
                <w:b/>
                <w:color w:val="000000"/>
              </w:rPr>
              <w:t>Date</w:t>
            </w:r>
          </w:p>
        </w:tc>
      </w:tr>
    </w:tbl>
    <w:p w14:paraId="4EF457F0" w14:textId="77777777" w:rsidR="002E38F5" w:rsidRPr="000C5B8C" w:rsidRDefault="002E38F5" w:rsidP="00BB0B25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sectPr w:rsidR="002E38F5" w:rsidRPr="000C5B8C" w:rsidSect="00676B9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851" w:bottom="851" w:left="851" w:header="142" w:footer="2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8F399" w14:textId="77777777" w:rsidR="00BE52CA" w:rsidRDefault="00BE52CA" w:rsidP="004C07BB">
      <w:r>
        <w:separator/>
      </w:r>
    </w:p>
  </w:endnote>
  <w:endnote w:type="continuationSeparator" w:id="0">
    <w:p w14:paraId="35927829" w14:textId="77777777" w:rsidR="00BE52CA" w:rsidRDefault="00BE52CA" w:rsidP="004C07BB">
      <w:r>
        <w:continuationSeparator/>
      </w:r>
    </w:p>
  </w:endnote>
  <w:endnote w:type="continuationNotice" w:id="1">
    <w:p w14:paraId="7DC01770" w14:textId="77777777" w:rsidR="00BE52CA" w:rsidRDefault="00BE52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B22FD" w14:textId="77777777" w:rsidR="00056DD6" w:rsidRDefault="00056D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9A419" w14:textId="77777777" w:rsidR="00F52718" w:rsidRPr="00554553" w:rsidRDefault="00F52718" w:rsidP="00554553">
    <w:pPr>
      <w:pStyle w:val="Footer"/>
      <w:pBdr>
        <w:top w:val="single" w:sz="4" w:space="1" w:color="auto"/>
      </w:pBdr>
      <w:tabs>
        <w:tab w:val="clear" w:pos="4513"/>
        <w:tab w:val="clear" w:pos="9026"/>
        <w:tab w:val="center" w:pos="5103"/>
        <w:tab w:val="right" w:pos="10204"/>
      </w:tabs>
      <w:rPr>
        <w:rFonts w:ascii="Arial" w:hAnsi="Arial" w:cs="Arial"/>
        <w:bCs/>
        <w:sz w:val="16"/>
        <w:szCs w:val="24"/>
      </w:rPr>
    </w:pPr>
    <w:r w:rsidRPr="00554553">
      <w:rPr>
        <w:rFonts w:ascii="Arial" w:hAnsi="Arial" w:cs="Arial"/>
        <w:bCs/>
        <w:sz w:val="16"/>
        <w:szCs w:val="24"/>
      </w:rPr>
      <w:t xml:space="preserve">GHR26 </w:t>
    </w:r>
    <w:r w:rsidR="00554553" w:rsidRPr="00554553">
      <w:rPr>
        <w:rFonts w:ascii="Arial" w:hAnsi="Arial" w:cs="Arial"/>
        <w:bCs/>
        <w:sz w:val="16"/>
        <w:szCs w:val="24"/>
      </w:rPr>
      <w:t>Position Description Template v1</w:t>
    </w:r>
    <w:r w:rsidR="00554553" w:rsidRPr="00554553">
      <w:rPr>
        <w:rFonts w:ascii="Arial" w:hAnsi="Arial" w:cs="Arial"/>
        <w:bCs/>
        <w:sz w:val="16"/>
        <w:szCs w:val="24"/>
      </w:rPr>
      <w:tab/>
    </w:r>
    <w:r w:rsidRPr="00554553">
      <w:rPr>
        <w:rFonts w:ascii="Arial" w:hAnsi="Arial" w:cs="Arial"/>
        <w:bCs/>
        <w:sz w:val="16"/>
        <w:szCs w:val="24"/>
      </w:rPr>
      <w:t xml:space="preserve">Approved by </w:t>
    </w:r>
    <w:r w:rsidR="00D0533F">
      <w:rPr>
        <w:rFonts w:ascii="Arial" w:hAnsi="Arial" w:cs="Arial"/>
        <w:bCs/>
        <w:sz w:val="16"/>
        <w:szCs w:val="24"/>
      </w:rPr>
      <w:t>GM</w:t>
    </w:r>
    <w:r w:rsidR="009A356F">
      <w:rPr>
        <w:rFonts w:ascii="Arial" w:hAnsi="Arial" w:cs="Arial"/>
        <w:bCs/>
        <w:sz w:val="16"/>
        <w:szCs w:val="24"/>
      </w:rPr>
      <w:t>O</w:t>
    </w:r>
    <w:r w:rsidR="00D0533F">
      <w:rPr>
        <w:rFonts w:ascii="Arial" w:hAnsi="Arial" w:cs="Arial"/>
        <w:bCs/>
        <w:sz w:val="16"/>
        <w:szCs w:val="24"/>
      </w:rPr>
      <w:t xml:space="preserve"> </w:t>
    </w:r>
    <w:r w:rsidR="00554553" w:rsidRPr="00554553">
      <w:rPr>
        <w:rFonts w:ascii="Arial" w:hAnsi="Arial" w:cs="Arial"/>
        <w:bCs/>
        <w:sz w:val="16"/>
        <w:szCs w:val="24"/>
      </w:rPr>
      <w:t>May 2020</w:t>
    </w:r>
    <w:r w:rsidR="00554553" w:rsidRPr="00554553">
      <w:rPr>
        <w:rFonts w:ascii="Arial" w:hAnsi="Arial" w:cs="Arial"/>
        <w:bCs/>
        <w:sz w:val="16"/>
        <w:szCs w:val="24"/>
      </w:rPr>
      <w:tab/>
      <w:t>Pa</w:t>
    </w:r>
    <w:r w:rsidRPr="00554553">
      <w:rPr>
        <w:rFonts w:ascii="Arial" w:hAnsi="Arial" w:cs="Arial"/>
        <w:bCs/>
        <w:sz w:val="16"/>
        <w:szCs w:val="24"/>
      </w:rPr>
      <w:t xml:space="preserve">ge </w:t>
    </w:r>
    <w:r w:rsidR="00BA5038">
      <w:rPr>
        <w:rFonts w:ascii="Arial" w:hAnsi="Arial" w:cs="Arial"/>
        <w:bCs/>
        <w:sz w:val="16"/>
        <w:szCs w:val="24"/>
      </w:rPr>
      <w:fldChar w:fldCharType="begin"/>
    </w:r>
    <w:r w:rsidR="00BA5038">
      <w:rPr>
        <w:rFonts w:ascii="Arial" w:hAnsi="Arial" w:cs="Arial"/>
        <w:bCs/>
        <w:sz w:val="16"/>
        <w:szCs w:val="24"/>
      </w:rPr>
      <w:instrText xml:space="preserve"> PAGE   \* MERGEFORMAT </w:instrText>
    </w:r>
    <w:r w:rsidR="00BA5038">
      <w:rPr>
        <w:rFonts w:ascii="Arial" w:hAnsi="Arial" w:cs="Arial"/>
        <w:bCs/>
        <w:sz w:val="16"/>
        <w:szCs w:val="24"/>
      </w:rPr>
      <w:fldChar w:fldCharType="separate"/>
    </w:r>
    <w:r w:rsidR="00BA5038">
      <w:rPr>
        <w:rFonts w:ascii="Arial" w:hAnsi="Arial" w:cs="Arial"/>
        <w:bCs/>
        <w:noProof/>
        <w:sz w:val="16"/>
        <w:szCs w:val="24"/>
      </w:rPr>
      <w:t>1</w:t>
    </w:r>
    <w:r w:rsidR="00BA5038">
      <w:rPr>
        <w:rFonts w:ascii="Arial" w:hAnsi="Arial" w:cs="Arial"/>
        <w:bCs/>
        <w:sz w:val="16"/>
        <w:szCs w:val="24"/>
      </w:rPr>
      <w:fldChar w:fldCharType="end"/>
    </w:r>
    <w:r w:rsidRPr="00554553">
      <w:rPr>
        <w:rFonts w:ascii="Arial" w:hAnsi="Arial" w:cs="Arial"/>
        <w:bCs/>
        <w:sz w:val="16"/>
        <w:szCs w:val="24"/>
      </w:rPr>
      <w:t xml:space="preserve"> of </w:t>
    </w:r>
    <w:r w:rsidR="00BA5038">
      <w:rPr>
        <w:rFonts w:ascii="Arial" w:hAnsi="Arial" w:cs="Arial"/>
        <w:bCs/>
        <w:sz w:val="16"/>
        <w:szCs w:val="24"/>
      </w:rPr>
      <w:fldChar w:fldCharType="begin"/>
    </w:r>
    <w:r w:rsidR="00BA5038">
      <w:rPr>
        <w:rFonts w:ascii="Arial" w:hAnsi="Arial" w:cs="Arial"/>
        <w:bCs/>
        <w:sz w:val="16"/>
        <w:szCs w:val="24"/>
      </w:rPr>
      <w:instrText xml:space="preserve"> NUMPAGES   \* MERGEFORMAT </w:instrText>
    </w:r>
    <w:r w:rsidR="00BA5038">
      <w:rPr>
        <w:rFonts w:ascii="Arial" w:hAnsi="Arial" w:cs="Arial"/>
        <w:bCs/>
        <w:sz w:val="16"/>
        <w:szCs w:val="24"/>
      </w:rPr>
      <w:fldChar w:fldCharType="separate"/>
    </w:r>
    <w:r w:rsidR="00BA5038">
      <w:rPr>
        <w:rFonts w:ascii="Arial" w:hAnsi="Arial" w:cs="Arial"/>
        <w:bCs/>
        <w:noProof/>
        <w:sz w:val="16"/>
        <w:szCs w:val="24"/>
      </w:rPr>
      <w:t>2</w:t>
    </w:r>
    <w:r w:rsidR="00BA5038">
      <w:rPr>
        <w:rFonts w:ascii="Arial" w:hAnsi="Arial" w:cs="Arial"/>
        <w:bCs/>
        <w:sz w:val="16"/>
        <w:szCs w:val="24"/>
      </w:rPr>
      <w:fldChar w:fldCharType="end"/>
    </w:r>
  </w:p>
  <w:p w14:paraId="1AF93EC2" w14:textId="4A3B9687" w:rsidR="00832FDE" w:rsidRDefault="00AD1304" w:rsidP="00554553">
    <w:pPr>
      <w:pStyle w:val="Footer"/>
      <w:pBdr>
        <w:top w:val="single" w:sz="4" w:space="1" w:color="auto"/>
      </w:pBdr>
      <w:tabs>
        <w:tab w:val="clear" w:pos="4513"/>
        <w:tab w:val="clear" w:pos="9026"/>
        <w:tab w:val="center" w:pos="5103"/>
        <w:tab w:val="right" w:pos="10206"/>
      </w:tabs>
      <w:rPr>
        <w:rFonts w:ascii="Arial" w:hAnsi="Arial" w:cs="Arial"/>
        <w:bCs/>
        <w:sz w:val="16"/>
        <w:szCs w:val="24"/>
      </w:rPr>
    </w:pPr>
    <w:r>
      <w:rPr>
        <w:rFonts w:ascii="Arial" w:hAnsi="Arial" w:cs="Arial"/>
        <w:bCs/>
        <w:sz w:val="16"/>
        <w:szCs w:val="24"/>
      </w:rPr>
      <w:t>Program</w:t>
    </w:r>
    <w:r w:rsidR="00105EF7">
      <w:rPr>
        <w:rFonts w:ascii="Arial" w:hAnsi="Arial" w:cs="Arial"/>
        <w:bCs/>
        <w:sz w:val="16"/>
        <w:szCs w:val="24"/>
      </w:rPr>
      <w:t xml:space="preserve"> </w:t>
    </w:r>
    <w:r>
      <w:rPr>
        <w:rFonts w:ascii="Arial" w:hAnsi="Arial" w:cs="Arial"/>
        <w:bCs/>
        <w:sz w:val="16"/>
        <w:szCs w:val="24"/>
      </w:rPr>
      <w:t>Worker:</w:t>
    </w:r>
    <w:r w:rsidR="00105EF7">
      <w:rPr>
        <w:rFonts w:ascii="Arial" w:hAnsi="Arial" w:cs="Arial"/>
        <w:bCs/>
        <w:sz w:val="16"/>
        <w:szCs w:val="24"/>
      </w:rPr>
      <w:tab/>
      <w:t xml:space="preserve"> </w:t>
    </w:r>
    <w:r w:rsidR="00832FDE">
      <w:rPr>
        <w:rFonts w:ascii="Arial" w:hAnsi="Arial" w:cs="Arial"/>
        <w:bCs/>
        <w:sz w:val="16"/>
        <w:szCs w:val="24"/>
      </w:rPr>
      <w:t xml:space="preserve">Position Approved by: </w:t>
    </w:r>
    <w:r w:rsidR="00105EF7">
      <w:rPr>
        <w:rFonts w:ascii="Arial" w:hAnsi="Arial" w:cs="Arial"/>
        <w:bCs/>
        <w:sz w:val="16"/>
        <w:szCs w:val="24"/>
      </w:rPr>
      <w:tab/>
    </w:r>
  </w:p>
  <w:p w14:paraId="66E94CA0" w14:textId="77777777" w:rsidR="0016550C" w:rsidRPr="00554553" w:rsidRDefault="00832FDE" w:rsidP="00554553">
    <w:pPr>
      <w:pStyle w:val="Footer"/>
      <w:pBdr>
        <w:top w:val="single" w:sz="4" w:space="1" w:color="auto"/>
      </w:pBdr>
      <w:tabs>
        <w:tab w:val="clear" w:pos="4513"/>
        <w:tab w:val="clear" w:pos="9026"/>
        <w:tab w:val="center" w:pos="5103"/>
        <w:tab w:val="right" w:pos="10206"/>
      </w:tabs>
      <w:rPr>
        <w:rFonts w:ascii="Arial" w:hAnsi="Arial" w:cs="Arial"/>
        <w:bCs/>
        <w:sz w:val="16"/>
        <w:szCs w:val="24"/>
      </w:rPr>
    </w:pPr>
    <w:r>
      <w:rPr>
        <w:rFonts w:ascii="Arial" w:hAnsi="Arial" w:cs="Arial"/>
        <w:bCs/>
        <w:sz w:val="16"/>
        <w:szCs w:val="24"/>
      </w:rPr>
      <w:tab/>
    </w:r>
    <w:r w:rsidR="00F52718" w:rsidRPr="00554553">
      <w:rPr>
        <w:rFonts w:ascii="Arial" w:hAnsi="Arial" w:cs="Arial"/>
        <w:bCs/>
        <w:sz w:val="16"/>
        <w:szCs w:val="24"/>
      </w:rPr>
      <w:t xml:space="preserve">Refer to </w:t>
    </w:r>
    <w:r w:rsidR="00554553" w:rsidRPr="00554553">
      <w:rPr>
        <w:rFonts w:ascii="Arial" w:hAnsi="Arial" w:cs="Arial"/>
        <w:bCs/>
        <w:sz w:val="16"/>
        <w:szCs w:val="24"/>
      </w:rPr>
      <w:t>SharePoint</w:t>
    </w:r>
    <w:r w:rsidR="00F52718" w:rsidRPr="00554553">
      <w:rPr>
        <w:rFonts w:ascii="Arial" w:hAnsi="Arial" w:cs="Arial"/>
        <w:bCs/>
        <w:sz w:val="16"/>
        <w:szCs w:val="24"/>
      </w:rPr>
      <w:t xml:space="preserve"> for latest version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20F3A" w14:textId="77777777" w:rsidR="00056DD6" w:rsidRDefault="00056D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DEFAB7" w14:textId="77777777" w:rsidR="00BE52CA" w:rsidRDefault="00BE52CA" w:rsidP="004C07BB">
      <w:r>
        <w:separator/>
      </w:r>
    </w:p>
  </w:footnote>
  <w:footnote w:type="continuationSeparator" w:id="0">
    <w:p w14:paraId="16C2A7F4" w14:textId="77777777" w:rsidR="00BE52CA" w:rsidRDefault="00BE52CA" w:rsidP="004C07BB">
      <w:r>
        <w:continuationSeparator/>
      </w:r>
    </w:p>
  </w:footnote>
  <w:footnote w:type="continuationNotice" w:id="1">
    <w:p w14:paraId="7BA4A73F" w14:textId="77777777" w:rsidR="00BE52CA" w:rsidRDefault="00BE52C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964BE" w14:textId="77777777" w:rsidR="00056DD6" w:rsidRDefault="00056DD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35E38" w14:textId="4EFC3DC1" w:rsidR="006F386B" w:rsidRDefault="006F386B" w:rsidP="006F386B">
    <w:pPr>
      <w:pBdr>
        <w:bottom w:val="single" w:sz="4" w:space="1" w:color="auto"/>
      </w:pBdr>
      <w:tabs>
        <w:tab w:val="left" w:pos="1140"/>
        <w:tab w:val="right" w:pos="10204"/>
      </w:tabs>
      <w:rPr>
        <w:rFonts w:ascii="Arial" w:hAnsi="Arial" w:cs="Arial"/>
        <w:sz w:val="40"/>
        <w:szCs w:val="40"/>
        <w:lang w:val="en-US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7B10C8BA" wp14:editId="4DF17D22">
          <wp:simplePos x="0" y="0"/>
          <wp:positionH relativeFrom="column">
            <wp:posOffset>62865</wp:posOffset>
          </wp:positionH>
          <wp:positionV relativeFrom="paragraph">
            <wp:posOffset>-62865</wp:posOffset>
          </wp:positionV>
          <wp:extent cx="1543050" cy="619125"/>
          <wp:effectExtent l="0" t="0" r="0" b="9525"/>
          <wp:wrapNone/>
          <wp:docPr id="17" name="Picture 17" descr="Logo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40"/>
        <w:szCs w:val="40"/>
        <w:lang w:val="en-US"/>
      </w:rPr>
      <w:tab/>
    </w:r>
    <w:r>
      <w:rPr>
        <w:rFonts w:ascii="Arial" w:hAnsi="Arial" w:cs="Arial"/>
        <w:sz w:val="40"/>
        <w:szCs w:val="40"/>
        <w:lang w:val="en-US"/>
      </w:rPr>
      <w:tab/>
      <w:t xml:space="preserve">GHR26 </w:t>
    </w:r>
    <w:r w:rsidR="001D0A46">
      <w:rPr>
        <w:rFonts w:ascii="Arial" w:hAnsi="Arial" w:cs="Arial"/>
        <w:sz w:val="40"/>
        <w:szCs w:val="40"/>
        <w:lang w:val="en-US"/>
      </w:rPr>
      <w:t xml:space="preserve">POSITION </w:t>
    </w:r>
  </w:p>
  <w:p w14:paraId="08125A72" w14:textId="77777777" w:rsidR="001D0A46" w:rsidRPr="006F386B" w:rsidRDefault="001D0A46" w:rsidP="006F386B">
    <w:pPr>
      <w:pBdr>
        <w:bottom w:val="single" w:sz="4" w:space="1" w:color="auto"/>
      </w:pBdr>
      <w:jc w:val="right"/>
      <w:rPr>
        <w:rFonts w:ascii="Arial" w:hAnsi="Arial" w:cs="Arial"/>
        <w:sz w:val="40"/>
        <w:szCs w:val="28"/>
        <w:lang w:val="en-US"/>
      </w:rPr>
    </w:pPr>
    <w:r>
      <w:rPr>
        <w:rFonts w:ascii="Arial" w:hAnsi="Arial" w:cs="Arial"/>
        <w:sz w:val="40"/>
        <w:szCs w:val="40"/>
        <w:lang w:val="en-US"/>
      </w:rPr>
      <w:t>DESCRIPTION</w:t>
    </w:r>
    <w:r w:rsidR="00550900">
      <w:rPr>
        <w:rFonts w:ascii="Arial" w:hAnsi="Arial" w:cs="Arial"/>
        <w:sz w:val="40"/>
        <w:szCs w:val="40"/>
        <w:lang w:val="en-US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A0C78" w14:textId="77777777" w:rsidR="00056DD6" w:rsidRDefault="00056DD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C31C5"/>
    <w:multiLevelType w:val="hybridMultilevel"/>
    <w:tmpl w:val="D4740C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509BF"/>
    <w:multiLevelType w:val="hybridMultilevel"/>
    <w:tmpl w:val="FFFFFFFF"/>
    <w:lvl w:ilvl="0" w:tplc="4BB033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F87A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5F85A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6201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E626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005D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D268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6C84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BA644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5603E8"/>
    <w:multiLevelType w:val="multilevel"/>
    <w:tmpl w:val="AB86D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/>
        <w:color w:val="000000" w:themeColor="text1"/>
        <w:sz w:val="22"/>
        <w:szCs w:val="24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A3340B4"/>
    <w:multiLevelType w:val="hybridMultilevel"/>
    <w:tmpl w:val="CC02DC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6F2283"/>
    <w:multiLevelType w:val="hybridMultilevel"/>
    <w:tmpl w:val="7AC206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4B5C38"/>
    <w:multiLevelType w:val="hybridMultilevel"/>
    <w:tmpl w:val="427844E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4F2EFB"/>
    <w:multiLevelType w:val="hybridMultilevel"/>
    <w:tmpl w:val="FFFFFFFF"/>
    <w:lvl w:ilvl="0" w:tplc="FC108B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30F8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4C9B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96A8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5EBA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6449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ED4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A223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EE31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9D5894"/>
    <w:multiLevelType w:val="hybridMultilevel"/>
    <w:tmpl w:val="8C6CA0D0"/>
    <w:lvl w:ilvl="0" w:tplc="2D068FD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88594D"/>
    <w:multiLevelType w:val="hybridMultilevel"/>
    <w:tmpl w:val="BD5A9C60"/>
    <w:lvl w:ilvl="0" w:tplc="295E7556">
      <w:numFmt w:val="bullet"/>
      <w:lvlText w:val=""/>
      <w:lvlJc w:val="left"/>
      <w:pPr>
        <w:ind w:left="698" w:hanging="361"/>
      </w:pPr>
      <w:rPr>
        <w:rFonts w:ascii="Symbol" w:eastAsia="Symbol" w:hAnsi="Symbol" w:cs="Symbol" w:hint="default"/>
        <w:w w:val="100"/>
        <w:sz w:val="22"/>
        <w:szCs w:val="22"/>
        <w:lang w:val="en-AU" w:eastAsia="en-AU" w:bidi="en-AU"/>
      </w:rPr>
    </w:lvl>
    <w:lvl w:ilvl="1" w:tplc="0C090001">
      <w:start w:val="1"/>
      <w:numFmt w:val="bullet"/>
      <w:lvlText w:val=""/>
      <w:lvlJc w:val="left"/>
      <w:pPr>
        <w:ind w:left="852" w:hanging="361"/>
      </w:pPr>
      <w:rPr>
        <w:rFonts w:ascii="Symbol" w:hAnsi="Symbol" w:hint="default"/>
        <w:w w:val="100"/>
        <w:lang w:val="en-AU" w:eastAsia="en-AU" w:bidi="en-AU"/>
      </w:rPr>
    </w:lvl>
    <w:lvl w:ilvl="2" w:tplc="79D20CE4">
      <w:numFmt w:val="bullet"/>
      <w:lvlText w:val="•"/>
      <w:lvlJc w:val="left"/>
      <w:pPr>
        <w:ind w:left="1927" w:hanging="361"/>
      </w:pPr>
      <w:rPr>
        <w:rFonts w:hint="default"/>
        <w:lang w:val="en-AU" w:eastAsia="en-AU" w:bidi="en-AU"/>
      </w:rPr>
    </w:lvl>
    <w:lvl w:ilvl="3" w:tplc="EDB6E5BE">
      <w:numFmt w:val="bullet"/>
      <w:lvlText w:val="•"/>
      <w:lvlJc w:val="left"/>
      <w:pPr>
        <w:ind w:left="2994" w:hanging="361"/>
      </w:pPr>
      <w:rPr>
        <w:rFonts w:hint="default"/>
        <w:lang w:val="en-AU" w:eastAsia="en-AU" w:bidi="en-AU"/>
      </w:rPr>
    </w:lvl>
    <w:lvl w:ilvl="4" w:tplc="3B28E55C">
      <w:numFmt w:val="bullet"/>
      <w:lvlText w:val="•"/>
      <w:lvlJc w:val="left"/>
      <w:pPr>
        <w:ind w:left="4062" w:hanging="361"/>
      </w:pPr>
      <w:rPr>
        <w:rFonts w:hint="default"/>
        <w:lang w:val="en-AU" w:eastAsia="en-AU" w:bidi="en-AU"/>
      </w:rPr>
    </w:lvl>
    <w:lvl w:ilvl="5" w:tplc="BD7498FE">
      <w:numFmt w:val="bullet"/>
      <w:lvlText w:val="•"/>
      <w:lvlJc w:val="left"/>
      <w:pPr>
        <w:ind w:left="5129" w:hanging="361"/>
      </w:pPr>
      <w:rPr>
        <w:rFonts w:hint="default"/>
        <w:lang w:val="en-AU" w:eastAsia="en-AU" w:bidi="en-AU"/>
      </w:rPr>
    </w:lvl>
    <w:lvl w:ilvl="6" w:tplc="F41ED292">
      <w:numFmt w:val="bullet"/>
      <w:lvlText w:val="•"/>
      <w:lvlJc w:val="left"/>
      <w:pPr>
        <w:ind w:left="6196" w:hanging="361"/>
      </w:pPr>
      <w:rPr>
        <w:rFonts w:hint="default"/>
        <w:lang w:val="en-AU" w:eastAsia="en-AU" w:bidi="en-AU"/>
      </w:rPr>
    </w:lvl>
    <w:lvl w:ilvl="7" w:tplc="AFF85CCE">
      <w:numFmt w:val="bullet"/>
      <w:lvlText w:val="•"/>
      <w:lvlJc w:val="left"/>
      <w:pPr>
        <w:ind w:left="7264" w:hanging="361"/>
      </w:pPr>
      <w:rPr>
        <w:rFonts w:hint="default"/>
        <w:lang w:val="en-AU" w:eastAsia="en-AU" w:bidi="en-AU"/>
      </w:rPr>
    </w:lvl>
    <w:lvl w:ilvl="8" w:tplc="DC8ED6C8">
      <w:numFmt w:val="bullet"/>
      <w:lvlText w:val="•"/>
      <w:lvlJc w:val="left"/>
      <w:pPr>
        <w:ind w:left="8331" w:hanging="361"/>
      </w:pPr>
      <w:rPr>
        <w:rFonts w:hint="default"/>
        <w:lang w:val="en-AU" w:eastAsia="en-AU" w:bidi="en-AU"/>
      </w:rPr>
    </w:lvl>
  </w:abstractNum>
  <w:abstractNum w:abstractNumId="9" w15:restartNumberingAfterBreak="0">
    <w:nsid w:val="3EEA5340"/>
    <w:multiLevelType w:val="hybridMultilevel"/>
    <w:tmpl w:val="FFFFFFFF"/>
    <w:lvl w:ilvl="0" w:tplc="EC6ED0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B416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780E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5AE6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5EFF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65E43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4C9E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2AB8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A267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3E68B1"/>
    <w:multiLevelType w:val="hybridMultilevel"/>
    <w:tmpl w:val="D1EC00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4383E"/>
    <w:multiLevelType w:val="hybridMultilevel"/>
    <w:tmpl w:val="3BFA66C2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09666A"/>
    <w:multiLevelType w:val="multilevel"/>
    <w:tmpl w:val="AB86D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/>
        <w:color w:val="000000" w:themeColor="text1"/>
        <w:sz w:val="22"/>
        <w:szCs w:val="24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AC13BF1"/>
    <w:multiLevelType w:val="hybridMultilevel"/>
    <w:tmpl w:val="4F444C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2666DC">
      <w:numFmt w:val="bullet"/>
      <w:lvlText w:val="•"/>
      <w:lvlJc w:val="left"/>
      <w:pPr>
        <w:ind w:left="1800" w:hanging="720"/>
      </w:pPr>
      <w:rPr>
        <w:rFonts w:ascii="Arial" w:eastAsia="Calibri" w:hAnsi="Arial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F82DB1"/>
    <w:multiLevelType w:val="hybridMultilevel"/>
    <w:tmpl w:val="2A5A43D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CB4DAB"/>
    <w:multiLevelType w:val="hybridMultilevel"/>
    <w:tmpl w:val="AD96F930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8174166">
    <w:abstractNumId w:val="12"/>
  </w:num>
  <w:num w:numId="2" w16cid:durableId="1337226819">
    <w:abstractNumId w:val="14"/>
  </w:num>
  <w:num w:numId="3" w16cid:durableId="10104834">
    <w:abstractNumId w:val="5"/>
  </w:num>
  <w:num w:numId="4" w16cid:durableId="65155543">
    <w:abstractNumId w:val="2"/>
  </w:num>
  <w:num w:numId="5" w16cid:durableId="15155576">
    <w:abstractNumId w:val="3"/>
  </w:num>
  <w:num w:numId="6" w16cid:durableId="1326590801">
    <w:abstractNumId w:val="4"/>
  </w:num>
  <w:num w:numId="7" w16cid:durableId="40834989">
    <w:abstractNumId w:val="6"/>
  </w:num>
  <w:num w:numId="8" w16cid:durableId="363753386">
    <w:abstractNumId w:val="1"/>
  </w:num>
  <w:num w:numId="9" w16cid:durableId="2133668955">
    <w:abstractNumId w:val="9"/>
  </w:num>
  <w:num w:numId="10" w16cid:durableId="958073023">
    <w:abstractNumId w:val="8"/>
  </w:num>
  <w:num w:numId="11" w16cid:durableId="914172063">
    <w:abstractNumId w:val="7"/>
  </w:num>
  <w:num w:numId="12" w16cid:durableId="466899712">
    <w:abstractNumId w:val="0"/>
  </w:num>
  <w:num w:numId="13" w16cid:durableId="1914272106">
    <w:abstractNumId w:val="10"/>
  </w:num>
  <w:num w:numId="14" w16cid:durableId="686365425">
    <w:abstractNumId w:val="13"/>
  </w:num>
  <w:num w:numId="15" w16cid:durableId="2142185403">
    <w:abstractNumId w:val="15"/>
  </w:num>
  <w:num w:numId="16" w16cid:durableId="625476296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I0tDA1MTU2NTE0MjJQ0lEKTi0uzszPAykwMq0FAIsozfstAAAA"/>
  </w:docVars>
  <w:rsids>
    <w:rsidRoot w:val="000328F5"/>
    <w:rsid w:val="00001A4A"/>
    <w:rsid w:val="0000241A"/>
    <w:rsid w:val="0000727E"/>
    <w:rsid w:val="00026193"/>
    <w:rsid w:val="00027ADD"/>
    <w:rsid w:val="000328F5"/>
    <w:rsid w:val="00032B57"/>
    <w:rsid w:val="00036435"/>
    <w:rsid w:val="00045C5B"/>
    <w:rsid w:val="00046FD6"/>
    <w:rsid w:val="0004739D"/>
    <w:rsid w:val="000503E7"/>
    <w:rsid w:val="00055267"/>
    <w:rsid w:val="00056DD6"/>
    <w:rsid w:val="000628F7"/>
    <w:rsid w:val="000716C3"/>
    <w:rsid w:val="0007330B"/>
    <w:rsid w:val="000744F6"/>
    <w:rsid w:val="00075FC7"/>
    <w:rsid w:val="0008279E"/>
    <w:rsid w:val="00082B9C"/>
    <w:rsid w:val="00083483"/>
    <w:rsid w:val="00085979"/>
    <w:rsid w:val="0009012E"/>
    <w:rsid w:val="00090A1F"/>
    <w:rsid w:val="00094511"/>
    <w:rsid w:val="000A14DF"/>
    <w:rsid w:val="000A23E7"/>
    <w:rsid w:val="000A25DE"/>
    <w:rsid w:val="000A2C4B"/>
    <w:rsid w:val="000A39FA"/>
    <w:rsid w:val="000A3C46"/>
    <w:rsid w:val="000A6739"/>
    <w:rsid w:val="000B09A5"/>
    <w:rsid w:val="000B2668"/>
    <w:rsid w:val="000B51D9"/>
    <w:rsid w:val="000B678E"/>
    <w:rsid w:val="000B6DAC"/>
    <w:rsid w:val="000B769E"/>
    <w:rsid w:val="000B7DFC"/>
    <w:rsid w:val="000C13EF"/>
    <w:rsid w:val="000C23D8"/>
    <w:rsid w:val="000C5B8C"/>
    <w:rsid w:val="000C7E60"/>
    <w:rsid w:val="000D0156"/>
    <w:rsid w:val="000D611C"/>
    <w:rsid w:val="000E1709"/>
    <w:rsid w:val="000E1AE4"/>
    <w:rsid w:val="000E3480"/>
    <w:rsid w:val="000F5FE4"/>
    <w:rsid w:val="00103BC6"/>
    <w:rsid w:val="00105457"/>
    <w:rsid w:val="00105EF7"/>
    <w:rsid w:val="00107629"/>
    <w:rsid w:val="001109D8"/>
    <w:rsid w:val="00110E55"/>
    <w:rsid w:val="0011113F"/>
    <w:rsid w:val="0011246F"/>
    <w:rsid w:val="00133911"/>
    <w:rsid w:val="001345B5"/>
    <w:rsid w:val="00137335"/>
    <w:rsid w:val="001402C6"/>
    <w:rsid w:val="00140850"/>
    <w:rsid w:val="00143FDE"/>
    <w:rsid w:val="00150325"/>
    <w:rsid w:val="00157019"/>
    <w:rsid w:val="00161129"/>
    <w:rsid w:val="0016550C"/>
    <w:rsid w:val="001667D2"/>
    <w:rsid w:val="001752FE"/>
    <w:rsid w:val="00183D6A"/>
    <w:rsid w:val="00184EFD"/>
    <w:rsid w:val="00186786"/>
    <w:rsid w:val="0018707E"/>
    <w:rsid w:val="00193E03"/>
    <w:rsid w:val="0019674F"/>
    <w:rsid w:val="00196A0A"/>
    <w:rsid w:val="001A028B"/>
    <w:rsid w:val="001A415E"/>
    <w:rsid w:val="001B26D1"/>
    <w:rsid w:val="001B298A"/>
    <w:rsid w:val="001C1F53"/>
    <w:rsid w:val="001C267C"/>
    <w:rsid w:val="001C267D"/>
    <w:rsid w:val="001C382A"/>
    <w:rsid w:val="001C7AD0"/>
    <w:rsid w:val="001D0049"/>
    <w:rsid w:val="001D0A46"/>
    <w:rsid w:val="001E3444"/>
    <w:rsid w:val="001E5BE8"/>
    <w:rsid w:val="001E62BB"/>
    <w:rsid w:val="001F1203"/>
    <w:rsid w:val="001F2B08"/>
    <w:rsid w:val="00205937"/>
    <w:rsid w:val="0021043C"/>
    <w:rsid w:val="002167F9"/>
    <w:rsid w:val="00217763"/>
    <w:rsid w:val="00220FC2"/>
    <w:rsid w:val="002215E4"/>
    <w:rsid w:val="00224240"/>
    <w:rsid w:val="0022491B"/>
    <w:rsid w:val="00227A4A"/>
    <w:rsid w:val="00227C71"/>
    <w:rsid w:val="00227F41"/>
    <w:rsid w:val="00235485"/>
    <w:rsid w:val="00235527"/>
    <w:rsid w:val="002355AC"/>
    <w:rsid w:val="00243237"/>
    <w:rsid w:val="00244488"/>
    <w:rsid w:val="00247990"/>
    <w:rsid w:val="002523BB"/>
    <w:rsid w:val="00253E89"/>
    <w:rsid w:val="00254A98"/>
    <w:rsid w:val="00262239"/>
    <w:rsid w:val="002646EA"/>
    <w:rsid w:val="0026733E"/>
    <w:rsid w:val="00273C59"/>
    <w:rsid w:val="0028181B"/>
    <w:rsid w:val="002826AC"/>
    <w:rsid w:val="0028276F"/>
    <w:rsid w:val="00284BF3"/>
    <w:rsid w:val="00291714"/>
    <w:rsid w:val="00296839"/>
    <w:rsid w:val="002975B8"/>
    <w:rsid w:val="00297CFA"/>
    <w:rsid w:val="002A26A1"/>
    <w:rsid w:val="002B0FDB"/>
    <w:rsid w:val="002B6C8D"/>
    <w:rsid w:val="002B78C5"/>
    <w:rsid w:val="002B7F12"/>
    <w:rsid w:val="002C1805"/>
    <w:rsid w:val="002C1B2E"/>
    <w:rsid w:val="002C3656"/>
    <w:rsid w:val="002C3845"/>
    <w:rsid w:val="002C4AEA"/>
    <w:rsid w:val="002C67D4"/>
    <w:rsid w:val="002D16BD"/>
    <w:rsid w:val="002D34EB"/>
    <w:rsid w:val="002D4B8D"/>
    <w:rsid w:val="002E38F5"/>
    <w:rsid w:val="002E3FD2"/>
    <w:rsid w:val="002E4E69"/>
    <w:rsid w:val="002E5BB2"/>
    <w:rsid w:val="002F26E9"/>
    <w:rsid w:val="002F2B35"/>
    <w:rsid w:val="002F6F8D"/>
    <w:rsid w:val="0030734F"/>
    <w:rsid w:val="0031157E"/>
    <w:rsid w:val="00313269"/>
    <w:rsid w:val="00313A2F"/>
    <w:rsid w:val="003217DF"/>
    <w:rsid w:val="0032291A"/>
    <w:rsid w:val="003267B3"/>
    <w:rsid w:val="00332173"/>
    <w:rsid w:val="00343973"/>
    <w:rsid w:val="00345116"/>
    <w:rsid w:val="00346347"/>
    <w:rsid w:val="00346500"/>
    <w:rsid w:val="003478D6"/>
    <w:rsid w:val="003505C9"/>
    <w:rsid w:val="0035135F"/>
    <w:rsid w:val="00352C73"/>
    <w:rsid w:val="003563F5"/>
    <w:rsid w:val="0036048B"/>
    <w:rsid w:val="00377F58"/>
    <w:rsid w:val="003808E3"/>
    <w:rsid w:val="00384C5C"/>
    <w:rsid w:val="00391181"/>
    <w:rsid w:val="003938E6"/>
    <w:rsid w:val="00397BE4"/>
    <w:rsid w:val="003A11F1"/>
    <w:rsid w:val="003A7E4F"/>
    <w:rsid w:val="003B3322"/>
    <w:rsid w:val="003C261F"/>
    <w:rsid w:val="003C6952"/>
    <w:rsid w:val="003C7A9A"/>
    <w:rsid w:val="003D66B7"/>
    <w:rsid w:val="003E0FBC"/>
    <w:rsid w:val="003E17A9"/>
    <w:rsid w:val="003E3373"/>
    <w:rsid w:val="003E54B1"/>
    <w:rsid w:val="003E5919"/>
    <w:rsid w:val="003E6406"/>
    <w:rsid w:val="003E7C96"/>
    <w:rsid w:val="003F084C"/>
    <w:rsid w:val="003F552B"/>
    <w:rsid w:val="003F5A46"/>
    <w:rsid w:val="003F6B2F"/>
    <w:rsid w:val="003F6D8A"/>
    <w:rsid w:val="00400331"/>
    <w:rsid w:val="00401648"/>
    <w:rsid w:val="0040542D"/>
    <w:rsid w:val="0040685B"/>
    <w:rsid w:val="0041659B"/>
    <w:rsid w:val="004217DB"/>
    <w:rsid w:val="00423417"/>
    <w:rsid w:val="00424929"/>
    <w:rsid w:val="004264E4"/>
    <w:rsid w:val="004279C9"/>
    <w:rsid w:val="00431BAB"/>
    <w:rsid w:val="00441A9F"/>
    <w:rsid w:val="004518A3"/>
    <w:rsid w:val="00453CD1"/>
    <w:rsid w:val="00454E54"/>
    <w:rsid w:val="00461F60"/>
    <w:rsid w:val="004724AD"/>
    <w:rsid w:val="0047275C"/>
    <w:rsid w:val="0047309A"/>
    <w:rsid w:val="00485CEA"/>
    <w:rsid w:val="00490350"/>
    <w:rsid w:val="00493257"/>
    <w:rsid w:val="00493FF5"/>
    <w:rsid w:val="00495A44"/>
    <w:rsid w:val="00496DCA"/>
    <w:rsid w:val="004A6118"/>
    <w:rsid w:val="004A7584"/>
    <w:rsid w:val="004B1DA9"/>
    <w:rsid w:val="004B67C6"/>
    <w:rsid w:val="004C07BB"/>
    <w:rsid w:val="004C2CC4"/>
    <w:rsid w:val="004C31D9"/>
    <w:rsid w:val="004D42C4"/>
    <w:rsid w:val="004E001D"/>
    <w:rsid w:val="004E0F8F"/>
    <w:rsid w:val="004E11DE"/>
    <w:rsid w:val="004E400E"/>
    <w:rsid w:val="004E4A3A"/>
    <w:rsid w:val="004F0F14"/>
    <w:rsid w:val="00504D54"/>
    <w:rsid w:val="00505C7D"/>
    <w:rsid w:val="005143F2"/>
    <w:rsid w:val="0051575A"/>
    <w:rsid w:val="0052521F"/>
    <w:rsid w:val="005252E2"/>
    <w:rsid w:val="00526E1C"/>
    <w:rsid w:val="0053433F"/>
    <w:rsid w:val="00540D90"/>
    <w:rsid w:val="005455C2"/>
    <w:rsid w:val="00550900"/>
    <w:rsid w:val="00554553"/>
    <w:rsid w:val="00556B12"/>
    <w:rsid w:val="0056173A"/>
    <w:rsid w:val="005649AE"/>
    <w:rsid w:val="00567E6E"/>
    <w:rsid w:val="0057123A"/>
    <w:rsid w:val="005715AB"/>
    <w:rsid w:val="0057226D"/>
    <w:rsid w:val="0057252B"/>
    <w:rsid w:val="00573481"/>
    <w:rsid w:val="00577146"/>
    <w:rsid w:val="0057739F"/>
    <w:rsid w:val="00582088"/>
    <w:rsid w:val="0059454C"/>
    <w:rsid w:val="005A0A53"/>
    <w:rsid w:val="005A0C24"/>
    <w:rsid w:val="005A3471"/>
    <w:rsid w:val="005A3BC7"/>
    <w:rsid w:val="005A7685"/>
    <w:rsid w:val="005B0680"/>
    <w:rsid w:val="005B4131"/>
    <w:rsid w:val="005B7620"/>
    <w:rsid w:val="005C1181"/>
    <w:rsid w:val="005C23CE"/>
    <w:rsid w:val="005D0B6F"/>
    <w:rsid w:val="005D1AE0"/>
    <w:rsid w:val="005D4B85"/>
    <w:rsid w:val="005D4E1B"/>
    <w:rsid w:val="005D512B"/>
    <w:rsid w:val="005D6AF4"/>
    <w:rsid w:val="005D6B4A"/>
    <w:rsid w:val="005E56C4"/>
    <w:rsid w:val="005F112B"/>
    <w:rsid w:val="005F5E9F"/>
    <w:rsid w:val="00607262"/>
    <w:rsid w:val="00612924"/>
    <w:rsid w:val="00614242"/>
    <w:rsid w:val="00614466"/>
    <w:rsid w:val="00614844"/>
    <w:rsid w:val="006203A9"/>
    <w:rsid w:val="006207D1"/>
    <w:rsid w:val="00621556"/>
    <w:rsid w:val="00634702"/>
    <w:rsid w:val="00637487"/>
    <w:rsid w:val="006466F2"/>
    <w:rsid w:val="00661226"/>
    <w:rsid w:val="00664512"/>
    <w:rsid w:val="00671B70"/>
    <w:rsid w:val="00676B93"/>
    <w:rsid w:val="006820B3"/>
    <w:rsid w:val="00682C6A"/>
    <w:rsid w:val="00683EBD"/>
    <w:rsid w:val="00684A26"/>
    <w:rsid w:val="0068658A"/>
    <w:rsid w:val="00687A29"/>
    <w:rsid w:val="00692112"/>
    <w:rsid w:val="006946C5"/>
    <w:rsid w:val="00696D46"/>
    <w:rsid w:val="006A2E0E"/>
    <w:rsid w:val="006B7422"/>
    <w:rsid w:val="006C3C7B"/>
    <w:rsid w:val="006D3A60"/>
    <w:rsid w:val="006D5893"/>
    <w:rsid w:val="006E0D6C"/>
    <w:rsid w:val="006E113F"/>
    <w:rsid w:val="006E1A5F"/>
    <w:rsid w:val="006E1D26"/>
    <w:rsid w:val="006E737F"/>
    <w:rsid w:val="006F2562"/>
    <w:rsid w:val="006F386B"/>
    <w:rsid w:val="00704A29"/>
    <w:rsid w:val="007050A8"/>
    <w:rsid w:val="00705C46"/>
    <w:rsid w:val="00706044"/>
    <w:rsid w:val="0071143C"/>
    <w:rsid w:val="00714229"/>
    <w:rsid w:val="007161A8"/>
    <w:rsid w:val="00717214"/>
    <w:rsid w:val="00724E4A"/>
    <w:rsid w:val="0072562B"/>
    <w:rsid w:val="00737443"/>
    <w:rsid w:val="00743FE4"/>
    <w:rsid w:val="00746F5E"/>
    <w:rsid w:val="007479C3"/>
    <w:rsid w:val="00747B48"/>
    <w:rsid w:val="00747D29"/>
    <w:rsid w:val="00752E5A"/>
    <w:rsid w:val="00753F9D"/>
    <w:rsid w:val="00755AE5"/>
    <w:rsid w:val="0075666D"/>
    <w:rsid w:val="00761BB6"/>
    <w:rsid w:val="007635EB"/>
    <w:rsid w:val="00764A96"/>
    <w:rsid w:val="007701E3"/>
    <w:rsid w:val="00771D85"/>
    <w:rsid w:val="0077201D"/>
    <w:rsid w:val="0078252D"/>
    <w:rsid w:val="007856DB"/>
    <w:rsid w:val="007A7649"/>
    <w:rsid w:val="007A7D4D"/>
    <w:rsid w:val="007B5E90"/>
    <w:rsid w:val="007C263C"/>
    <w:rsid w:val="007C3913"/>
    <w:rsid w:val="007C73D0"/>
    <w:rsid w:val="007D4852"/>
    <w:rsid w:val="007D69BB"/>
    <w:rsid w:val="007E598C"/>
    <w:rsid w:val="007F0A8C"/>
    <w:rsid w:val="00805AB2"/>
    <w:rsid w:val="00806A9A"/>
    <w:rsid w:val="00807796"/>
    <w:rsid w:val="008154D5"/>
    <w:rsid w:val="00823549"/>
    <w:rsid w:val="00826405"/>
    <w:rsid w:val="008315ED"/>
    <w:rsid w:val="00832FDE"/>
    <w:rsid w:val="008353C9"/>
    <w:rsid w:val="008475BB"/>
    <w:rsid w:val="00851B9D"/>
    <w:rsid w:val="00856343"/>
    <w:rsid w:val="008563C6"/>
    <w:rsid w:val="008567A9"/>
    <w:rsid w:val="0086130F"/>
    <w:rsid w:val="008632E0"/>
    <w:rsid w:val="0086482E"/>
    <w:rsid w:val="00866A69"/>
    <w:rsid w:val="00870DF7"/>
    <w:rsid w:val="008768B3"/>
    <w:rsid w:val="00883C40"/>
    <w:rsid w:val="00886FBF"/>
    <w:rsid w:val="0088756B"/>
    <w:rsid w:val="00892D51"/>
    <w:rsid w:val="0089788D"/>
    <w:rsid w:val="008A0AA8"/>
    <w:rsid w:val="008A17FF"/>
    <w:rsid w:val="008A3978"/>
    <w:rsid w:val="008A6253"/>
    <w:rsid w:val="008A6BB6"/>
    <w:rsid w:val="008A77C5"/>
    <w:rsid w:val="008A7CD9"/>
    <w:rsid w:val="008B2EB9"/>
    <w:rsid w:val="008B32DB"/>
    <w:rsid w:val="008B4B67"/>
    <w:rsid w:val="008C0A02"/>
    <w:rsid w:val="008C744B"/>
    <w:rsid w:val="008D2D99"/>
    <w:rsid w:val="008D352C"/>
    <w:rsid w:val="008D4FDE"/>
    <w:rsid w:val="008D5759"/>
    <w:rsid w:val="008D6983"/>
    <w:rsid w:val="008D793B"/>
    <w:rsid w:val="008D7FA7"/>
    <w:rsid w:val="008E7008"/>
    <w:rsid w:val="008E752B"/>
    <w:rsid w:val="008F5CFB"/>
    <w:rsid w:val="008F6599"/>
    <w:rsid w:val="008F6BCC"/>
    <w:rsid w:val="009009C3"/>
    <w:rsid w:val="009019ED"/>
    <w:rsid w:val="009059A2"/>
    <w:rsid w:val="00910898"/>
    <w:rsid w:val="00912951"/>
    <w:rsid w:val="00915CC6"/>
    <w:rsid w:val="00922395"/>
    <w:rsid w:val="00925106"/>
    <w:rsid w:val="00933C2D"/>
    <w:rsid w:val="00934553"/>
    <w:rsid w:val="00935D1E"/>
    <w:rsid w:val="009365C2"/>
    <w:rsid w:val="009368BF"/>
    <w:rsid w:val="009435CE"/>
    <w:rsid w:val="00950A07"/>
    <w:rsid w:val="00951EB7"/>
    <w:rsid w:val="00952520"/>
    <w:rsid w:val="00955DB5"/>
    <w:rsid w:val="00957051"/>
    <w:rsid w:val="0096059A"/>
    <w:rsid w:val="00970472"/>
    <w:rsid w:val="00973C8E"/>
    <w:rsid w:val="0098398A"/>
    <w:rsid w:val="00983D1A"/>
    <w:rsid w:val="00985356"/>
    <w:rsid w:val="0098541D"/>
    <w:rsid w:val="00987039"/>
    <w:rsid w:val="00990724"/>
    <w:rsid w:val="00990854"/>
    <w:rsid w:val="009912A6"/>
    <w:rsid w:val="00991FD6"/>
    <w:rsid w:val="009929DE"/>
    <w:rsid w:val="009A1BDE"/>
    <w:rsid w:val="009A356F"/>
    <w:rsid w:val="009A35B2"/>
    <w:rsid w:val="009A5C9F"/>
    <w:rsid w:val="009A6CB6"/>
    <w:rsid w:val="009B7FC8"/>
    <w:rsid w:val="009C7F36"/>
    <w:rsid w:val="009D0429"/>
    <w:rsid w:val="009D304D"/>
    <w:rsid w:val="009D7170"/>
    <w:rsid w:val="009E3A43"/>
    <w:rsid w:val="009E4083"/>
    <w:rsid w:val="009E610A"/>
    <w:rsid w:val="009E769A"/>
    <w:rsid w:val="009F2439"/>
    <w:rsid w:val="009F5116"/>
    <w:rsid w:val="009F69EE"/>
    <w:rsid w:val="00A02E1B"/>
    <w:rsid w:val="00A03070"/>
    <w:rsid w:val="00A03417"/>
    <w:rsid w:val="00A2671E"/>
    <w:rsid w:val="00A35A62"/>
    <w:rsid w:val="00A53EC6"/>
    <w:rsid w:val="00A5462F"/>
    <w:rsid w:val="00A55088"/>
    <w:rsid w:val="00A55531"/>
    <w:rsid w:val="00A560C9"/>
    <w:rsid w:val="00A6322A"/>
    <w:rsid w:val="00A64858"/>
    <w:rsid w:val="00A67841"/>
    <w:rsid w:val="00A7215D"/>
    <w:rsid w:val="00A73710"/>
    <w:rsid w:val="00A76785"/>
    <w:rsid w:val="00A76A6F"/>
    <w:rsid w:val="00A76C40"/>
    <w:rsid w:val="00A81823"/>
    <w:rsid w:val="00A818CA"/>
    <w:rsid w:val="00A84AFF"/>
    <w:rsid w:val="00A91154"/>
    <w:rsid w:val="00A9153C"/>
    <w:rsid w:val="00A94501"/>
    <w:rsid w:val="00AA34DB"/>
    <w:rsid w:val="00AB0612"/>
    <w:rsid w:val="00AB13AB"/>
    <w:rsid w:val="00AC2191"/>
    <w:rsid w:val="00AC3D15"/>
    <w:rsid w:val="00AC4D5F"/>
    <w:rsid w:val="00AC657F"/>
    <w:rsid w:val="00AC753C"/>
    <w:rsid w:val="00AC7BFB"/>
    <w:rsid w:val="00AD1304"/>
    <w:rsid w:val="00AD3C34"/>
    <w:rsid w:val="00AD6C30"/>
    <w:rsid w:val="00AE3868"/>
    <w:rsid w:val="00AE4F27"/>
    <w:rsid w:val="00AF0E45"/>
    <w:rsid w:val="00B01E10"/>
    <w:rsid w:val="00B06F87"/>
    <w:rsid w:val="00B076C5"/>
    <w:rsid w:val="00B077AB"/>
    <w:rsid w:val="00B07922"/>
    <w:rsid w:val="00B22F69"/>
    <w:rsid w:val="00B23E2C"/>
    <w:rsid w:val="00B26A74"/>
    <w:rsid w:val="00B32A4A"/>
    <w:rsid w:val="00B345A6"/>
    <w:rsid w:val="00B36B44"/>
    <w:rsid w:val="00B36C7D"/>
    <w:rsid w:val="00B51C45"/>
    <w:rsid w:val="00B672B9"/>
    <w:rsid w:val="00B673A2"/>
    <w:rsid w:val="00B70377"/>
    <w:rsid w:val="00B70D69"/>
    <w:rsid w:val="00B71292"/>
    <w:rsid w:val="00B74985"/>
    <w:rsid w:val="00B76AB1"/>
    <w:rsid w:val="00B8108D"/>
    <w:rsid w:val="00B853D6"/>
    <w:rsid w:val="00B908F1"/>
    <w:rsid w:val="00B90BB4"/>
    <w:rsid w:val="00B915FF"/>
    <w:rsid w:val="00B92DC4"/>
    <w:rsid w:val="00BA0354"/>
    <w:rsid w:val="00BA2E6E"/>
    <w:rsid w:val="00BA30F4"/>
    <w:rsid w:val="00BA5038"/>
    <w:rsid w:val="00BA5845"/>
    <w:rsid w:val="00BA5CBF"/>
    <w:rsid w:val="00BB0B25"/>
    <w:rsid w:val="00BB1449"/>
    <w:rsid w:val="00BB1D2C"/>
    <w:rsid w:val="00BB5329"/>
    <w:rsid w:val="00BD3518"/>
    <w:rsid w:val="00BD70F5"/>
    <w:rsid w:val="00BE52CA"/>
    <w:rsid w:val="00BF0B5C"/>
    <w:rsid w:val="00BF1A58"/>
    <w:rsid w:val="00BF1FCC"/>
    <w:rsid w:val="00BF2887"/>
    <w:rsid w:val="00BF318C"/>
    <w:rsid w:val="00BF5448"/>
    <w:rsid w:val="00BF695B"/>
    <w:rsid w:val="00C00676"/>
    <w:rsid w:val="00C05F0C"/>
    <w:rsid w:val="00C06B37"/>
    <w:rsid w:val="00C10208"/>
    <w:rsid w:val="00C10E13"/>
    <w:rsid w:val="00C27E81"/>
    <w:rsid w:val="00C36277"/>
    <w:rsid w:val="00C40E48"/>
    <w:rsid w:val="00C43548"/>
    <w:rsid w:val="00C454AA"/>
    <w:rsid w:val="00C45C28"/>
    <w:rsid w:val="00C46021"/>
    <w:rsid w:val="00C50FCD"/>
    <w:rsid w:val="00C52A33"/>
    <w:rsid w:val="00C5406D"/>
    <w:rsid w:val="00C545E2"/>
    <w:rsid w:val="00C55DCD"/>
    <w:rsid w:val="00C621DB"/>
    <w:rsid w:val="00C63401"/>
    <w:rsid w:val="00C65F37"/>
    <w:rsid w:val="00C67142"/>
    <w:rsid w:val="00C715FC"/>
    <w:rsid w:val="00C729D3"/>
    <w:rsid w:val="00C74644"/>
    <w:rsid w:val="00C824D7"/>
    <w:rsid w:val="00C87591"/>
    <w:rsid w:val="00C925A4"/>
    <w:rsid w:val="00C9755D"/>
    <w:rsid w:val="00CA132E"/>
    <w:rsid w:val="00CA3F27"/>
    <w:rsid w:val="00CA6077"/>
    <w:rsid w:val="00CB0BA0"/>
    <w:rsid w:val="00CB1E9E"/>
    <w:rsid w:val="00CB3B0F"/>
    <w:rsid w:val="00CB6AA9"/>
    <w:rsid w:val="00CC0EF0"/>
    <w:rsid w:val="00CD3ED5"/>
    <w:rsid w:val="00CE003A"/>
    <w:rsid w:val="00CE5E24"/>
    <w:rsid w:val="00CF3AAD"/>
    <w:rsid w:val="00CF444E"/>
    <w:rsid w:val="00D00DB6"/>
    <w:rsid w:val="00D010FA"/>
    <w:rsid w:val="00D0533F"/>
    <w:rsid w:val="00D05D91"/>
    <w:rsid w:val="00D06B81"/>
    <w:rsid w:val="00D15818"/>
    <w:rsid w:val="00D24141"/>
    <w:rsid w:val="00D26A97"/>
    <w:rsid w:val="00D27830"/>
    <w:rsid w:val="00D36C97"/>
    <w:rsid w:val="00D377FE"/>
    <w:rsid w:val="00D42CD0"/>
    <w:rsid w:val="00D5749D"/>
    <w:rsid w:val="00D640B1"/>
    <w:rsid w:val="00D765E7"/>
    <w:rsid w:val="00D77BE6"/>
    <w:rsid w:val="00D81519"/>
    <w:rsid w:val="00D83743"/>
    <w:rsid w:val="00D8415E"/>
    <w:rsid w:val="00D84920"/>
    <w:rsid w:val="00D86F62"/>
    <w:rsid w:val="00D97CBB"/>
    <w:rsid w:val="00D97F97"/>
    <w:rsid w:val="00DA257B"/>
    <w:rsid w:val="00DB22E7"/>
    <w:rsid w:val="00DB5814"/>
    <w:rsid w:val="00DB5A97"/>
    <w:rsid w:val="00DB5BBE"/>
    <w:rsid w:val="00DC0BB7"/>
    <w:rsid w:val="00DC1F55"/>
    <w:rsid w:val="00DC4AD9"/>
    <w:rsid w:val="00DC5D25"/>
    <w:rsid w:val="00DC665E"/>
    <w:rsid w:val="00DC6773"/>
    <w:rsid w:val="00DD0CD5"/>
    <w:rsid w:val="00DD15E0"/>
    <w:rsid w:val="00DD5E22"/>
    <w:rsid w:val="00DE3628"/>
    <w:rsid w:val="00DE65B1"/>
    <w:rsid w:val="00DE6BD0"/>
    <w:rsid w:val="00DF0A05"/>
    <w:rsid w:val="00DF127C"/>
    <w:rsid w:val="00DF5C4D"/>
    <w:rsid w:val="00DF5C5A"/>
    <w:rsid w:val="00DF7C7F"/>
    <w:rsid w:val="00E007EB"/>
    <w:rsid w:val="00E05D94"/>
    <w:rsid w:val="00E07DFE"/>
    <w:rsid w:val="00E105C5"/>
    <w:rsid w:val="00E11DA5"/>
    <w:rsid w:val="00E12B0F"/>
    <w:rsid w:val="00E13247"/>
    <w:rsid w:val="00E260E4"/>
    <w:rsid w:val="00E33E17"/>
    <w:rsid w:val="00E34FB6"/>
    <w:rsid w:val="00E3608A"/>
    <w:rsid w:val="00E4120A"/>
    <w:rsid w:val="00E43B78"/>
    <w:rsid w:val="00E47904"/>
    <w:rsid w:val="00E50B9C"/>
    <w:rsid w:val="00E5399C"/>
    <w:rsid w:val="00E60D3F"/>
    <w:rsid w:val="00E61228"/>
    <w:rsid w:val="00E616EF"/>
    <w:rsid w:val="00E74ACD"/>
    <w:rsid w:val="00E817B6"/>
    <w:rsid w:val="00E86E6B"/>
    <w:rsid w:val="00E8774B"/>
    <w:rsid w:val="00E877C6"/>
    <w:rsid w:val="00E977C1"/>
    <w:rsid w:val="00EA1967"/>
    <w:rsid w:val="00EA5E66"/>
    <w:rsid w:val="00EB4F15"/>
    <w:rsid w:val="00EB7B88"/>
    <w:rsid w:val="00EB7BB4"/>
    <w:rsid w:val="00EC28AE"/>
    <w:rsid w:val="00EC641C"/>
    <w:rsid w:val="00ED0540"/>
    <w:rsid w:val="00ED0848"/>
    <w:rsid w:val="00ED10F6"/>
    <w:rsid w:val="00ED1F4D"/>
    <w:rsid w:val="00ED3E59"/>
    <w:rsid w:val="00EE06F7"/>
    <w:rsid w:val="00EE0723"/>
    <w:rsid w:val="00EE0BFD"/>
    <w:rsid w:val="00EE6FA4"/>
    <w:rsid w:val="00EF098A"/>
    <w:rsid w:val="00EF7216"/>
    <w:rsid w:val="00F0080B"/>
    <w:rsid w:val="00F00D30"/>
    <w:rsid w:val="00F012E2"/>
    <w:rsid w:val="00F018FD"/>
    <w:rsid w:val="00F03ECD"/>
    <w:rsid w:val="00F063CF"/>
    <w:rsid w:val="00F12D41"/>
    <w:rsid w:val="00F14254"/>
    <w:rsid w:val="00F17BBA"/>
    <w:rsid w:val="00F22C5F"/>
    <w:rsid w:val="00F237B8"/>
    <w:rsid w:val="00F23FB5"/>
    <w:rsid w:val="00F2430C"/>
    <w:rsid w:val="00F25CDD"/>
    <w:rsid w:val="00F30938"/>
    <w:rsid w:val="00F30A17"/>
    <w:rsid w:val="00F31FC9"/>
    <w:rsid w:val="00F34FE9"/>
    <w:rsid w:val="00F52718"/>
    <w:rsid w:val="00F56889"/>
    <w:rsid w:val="00F60A4A"/>
    <w:rsid w:val="00F60F04"/>
    <w:rsid w:val="00F64426"/>
    <w:rsid w:val="00F716B3"/>
    <w:rsid w:val="00F77463"/>
    <w:rsid w:val="00F81346"/>
    <w:rsid w:val="00F958A0"/>
    <w:rsid w:val="00F964AF"/>
    <w:rsid w:val="00F968B8"/>
    <w:rsid w:val="00FA0CAF"/>
    <w:rsid w:val="00FA1E1D"/>
    <w:rsid w:val="00FA3143"/>
    <w:rsid w:val="00FA7B48"/>
    <w:rsid w:val="00FB1079"/>
    <w:rsid w:val="00FB1C31"/>
    <w:rsid w:val="00FB33B8"/>
    <w:rsid w:val="00FB3AAE"/>
    <w:rsid w:val="00FB68DC"/>
    <w:rsid w:val="00FC0341"/>
    <w:rsid w:val="00FC6592"/>
    <w:rsid w:val="00FD22D2"/>
    <w:rsid w:val="00FD5199"/>
    <w:rsid w:val="00FD6753"/>
    <w:rsid w:val="00FE1542"/>
    <w:rsid w:val="00FE39B6"/>
    <w:rsid w:val="00FE6960"/>
    <w:rsid w:val="00FF2C38"/>
    <w:rsid w:val="00FF4778"/>
    <w:rsid w:val="00FF62A8"/>
    <w:rsid w:val="0988C8CA"/>
    <w:rsid w:val="307729F2"/>
    <w:rsid w:val="37A667C4"/>
    <w:rsid w:val="5F002A89"/>
    <w:rsid w:val="60F6FEEF"/>
    <w:rsid w:val="6317CBAE"/>
    <w:rsid w:val="7887A48D"/>
    <w:rsid w:val="7A06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96378BB"/>
  <w15:docId w15:val="{67B1AE5D-47B4-409B-9627-0FE3A5B67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A4"/>
    <w:rPr>
      <w:sz w:val="22"/>
      <w:szCs w:val="22"/>
      <w:lang w:val="en-AU" w:eastAsia="en-US"/>
    </w:rPr>
  </w:style>
  <w:style w:type="paragraph" w:styleId="Heading3">
    <w:name w:val="heading 3"/>
    <w:basedOn w:val="Normal"/>
    <w:link w:val="Heading3Char"/>
    <w:uiPriority w:val="9"/>
    <w:unhideWhenUsed/>
    <w:qFormat/>
    <w:rsid w:val="00FA7B48"/>
    <w:pPr>
      <w:widowControl w:val="0"/>
      <w:autoSpaceDE w:val="0"/>
      <w:autoSpaceDN w:val="0"/>
      <w:ind w:left="132"/>
      <w:outlineLvl w:val="2"/>
    </w:pPr>
    <w:rPr>
      <w:rFonts w:ascii="Arial" w:eastAsia="Arial" w:hAnsi="Arial" w:cs="Arial"/>
      <w:b/>
      <w:bCs/>
      <w:lang w:eastAsia="en-AU" w:bidi="en-A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43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3433F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AU" w:eastAsia="en-US"/>
    </w:rPr>
  </w:style>
  <w:style w:type="paragraph" w:styleId="ListParagraph">
    <w:name w:val="List Paragraph"/>
    <w:basedOn w:val="Normal"/>
    <w:uiPriority w:val="1"/>
    <w:qFormat/>
    <w:rsid w:val="00B915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3CD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53CD1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4C07B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C07BB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C07BB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C07BB"/>
    <w:rPr>
      <w:sz w:val="22"/>
      <w:szCs w:val="22"/>
      <w:lang w:eastAsia="en-US"/>
    </w:rPr>
  </w:style>
  <w:style w:type="paragraph" w:styleId="NoSpacing">
    <w:name w:val="No Spacing"/>
    <w:uiPriority w:val="1"/>
    <w:qFormat/>
    <w:rsid w:val="00B673A2"/>
    <w:rPr>
      <w:sz w:val="22"/>
      <w:szCs w:val="22"/>
      <w:lang w:val="en-AU" w:eastAsia="en-US"/>
    </w:rPr>
  </w:style>
  <w:style w:type="paragraph" w:styleId="NormalWeb">
    <w:name w:val="Normal (Web)"/>
    <w:basedOn w:val="Normal"/>
    <w:uiPriority w:val="99"/>
    <w:unhideWhenUsed/>
    <w:rsid w:val="00FD675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AU"/>
    </w:rPr>
  </w:style>
  <w:style w:type="paragraph" w:customStyle="1" w:styleId="Pa3">
    <w:name w:val="Pa3"/>
    <w:basedOn w:val="Default"/>
    <w:next w:val="Default"/>
    <w:uiPriority w:val="99"/>
    <w:rsid w:val="00ED3E59"/>
    <w:pPr>
      <w:spacing w:line="221" w:lineRule="atLeast"/>
    </w:pPr>
    <w:rPr>
      <w:rFonts w:ascii="Franklin Gothic Book" w:hAnsi="Franklin Gothic Book" w:cs="Times New Roman"/>
      <w:color w:val="auto"/>
      <w:lang w:eastAsia="en-GB"/>
    </w:rPr>
  </w:style>
  <w:style w:type="paragraph" w:customStyle="1" w:styleId="paragraph">
    <w:name w:val="paragraph"/>
    <w:basedOn w:val="Normal"/>
    <w:rsid w:val="00346347"/>
    <w:rPr>
      <w:rFonts w:ascii="Times New Roman" w:eastAsia="Times New Roman" w:hAnsi="Times New Roman"/>
      <w:sz w:val="24"/>
      <w:szCs w:val="24"/>
      <w:lang w:eastAsia="en-AU"/>
    </w:rPr>
  </w:style>
  <w:style w:type="character" w:customStyle="1" w:styleId="advancedproofingissue">
    <w:name w:val="advancedproofingissue"/>
    <w:basedOn w:val="DefaultParagraphFont"/>
    <w:rsid w:val="00346347"/>
  </w:style>
  <w:style w:type="character" w:customStyle="1" w:styleId="normaltextrun1">
    <w:name w:val="normaltextrun1"/>
    <w:basedOn w:val="DefaultParagraphFont"/>
    <w:rsid w:val="00346347"/>
  </w:style>
  <w:style w:type="character" w:customStyle="1" w:styleId="eop">
    <w:name w:val="eop"/>
    <w:basedOn w:val="DefaultParagraphFont"/>
    <w:rsid w:val="00346347"/>
  </w:style>
  <w:style w:type="character" w:styleId="PlaceholderText">
    <w:name w:val="Placeholder Text"/>
    <w:basedOn w:val="DefaultParagraphFont"/>
    <w:uiPriority w:val="99"/>
    <w:semiHidden/>
    <w:rsid w:val="00CB3B0F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FA7B48"/>
    <w:rPr>
      <w:rFonts w:ascii="Arial" w:eastAsia="Arial" w:hAnsi="Arial" w:cs="Arial"/>
      <w:b/>
      <w:bCs/>
      <w:sz w:val="22"/>
      <w:szCs w:val="22"/>
      <w:lang w:val="en-AU" w:eastAsia="en-AU" w:bidi="en-AU"/>
    </w:rPr>
  </w:style>
  <w:style w:type="paragraph" w:customStyle="1" w:styleId="TableParagraph">
    <w:name w:val="Table Paragraph"/>
    <w:basedOn w:val="Normal"/>
    <w:uiPriority w:val="1"/>
    <w:qFormat/>
    <w:rsid w:val="00A7215D"/>
    <w:pPr>
      <w:widowControl w:val="0"/>
      <w:autoSpaceDE w:val="0"/>
      <w:autoSpaceDN w:val="0"/>
      <w:ind w:left="465" w:hanging="360"/>
    </w:pPr>
    <w:rPr>
      <w:rFonts w:ascii="Arial" w:eastAsia="Arial" w:hAnsi="Arial" w:cs="Arial"/>
      <w:lang w:eastAsia="en-AU" w:bidi="en-AU"/>
    </w:rPr>
  </w:style>
  <w:style w:type="character" w:customStyle="1" w:styleId="normaltextrun">
    <w:name w:val="normaltextrun"/>
    <w:basedOn w:val="DefaultParagraphFont"/>
    <w:rsid w:val="00C40E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8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2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8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76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36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77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787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979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028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857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868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4812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9772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9524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4752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66396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17332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18217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5277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112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40207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9508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25781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496331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8889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70632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32067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96582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1805197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460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206028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2444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78136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773092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414601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13950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97909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55344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842369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75529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168720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94032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01227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84429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344508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34339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842113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152005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414492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2924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35150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08363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91464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5186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3093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3291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5733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751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eFrancis\Downloads\GHR26_Template_Position_Description_v3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A8A1B8FA52C4CA1A42E5577C4A5E1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CDA2E6-3CB4-43EB-9F74-05D67362AD8F}"/>
      </w:docPartPr>
      <w:docPartBody>
        <w:p w:rsidR="0047039F" w:rsidRDefault="00032B57">
          <w:pPr>
            <w:pStyle w:val="CA8A1B8FA52C4CA1A42E5577C4A5E127"/>
          </w:pPr>
          <w:r w:rsidRPr="0027427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F06B44180344FA8E8676E459EA2A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A583BA-957C-46D0-A047-796A821F5D3B}"/>
      </w:docPartPr>
      <w:docPartBody>
        <w:p w:rsidR="0047039F" w:rsidRDefault="00032B57">
          <w:pPr>
            <w:pStyle w:val="78F06B44180344FA8E8676E459EA2A59"/>
          </w:pPr>
          <w:r w:rsidRPr="000C5B8C">
            <w:rPr>
              <w:rStyle w:val="PlaceholderText"/>
              <w:rFonts w:ascii="Arial" w:hAnsi="Arial" w:cs="Arial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797"/>
    <w:rsid w:val="00032B57"/>
    <w:rsid w:val="0011246F"/>
    <w:rsid w:val="003E09E4"/>
    <w:rsid w:val="0047039F"/>
    <w:rsid w:val="00665A05"/>
    <w:rsid w:val="009019ED"/>
    <w:rsid w:val="009F2439"/>
    <w:rsid w:val="00CD5589"/>
    <w:rsid w:val="00DE0797"/>
    <w:rsid w:val="00FE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CA8A1B8FA52C4CA1A42E5577C4A5E127">
    <w:name w:val="CA8A1B8FA52C4CA1A42E5577C4A5E127"/>
  </w:style>
  <w:style w:type="paragraph" w:customStyle="1" w:styleId="78F06B44180344FA8E8676E459EA2A59">
    <w:name w:val="78F06B44180344FA8E8676E459EA2A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68289EF8E53F4690D20451D042ADE7" ma:contentTypeVersion="17" ma:contentTypeDescription="Create a new document." ma:contentTypeScope="" ma:versionID="7dcfc906a062de0e6849f7b1c8296f41">
  <xsd:schema xmlns:xsd="http://www.w3.org/2001/XMLSchema" xmlns:xs="http://www.w3.org/2001/XMLSchema" xmlns:p="http://schemas.microsoft.com/office/2006/metadata/properties" xmlns:ns2="f9f96885-5edf-4d1b-8747-0988be453a89" xmlns:ns3="57a9917f-03d0-4176-9f9f-9211ff4651fd" targetNamespace="http://schemas.microsoft.com/office/2006/metadata/properties" ma:root="true" ma:fieldsID="02a865ddc200d46dcfb989f8d36e1d64" ns2:_="" ns3:_="">
    <xsd:import namespace="f9f96885-5edf-4d1b-8747-0988be453a89"/>
    <xsd:import namespace="57a9917f-03d0-4176-9f9f-9211ff4651fd"/>
    <xsd:element name="properties">
      <xsd:complexType>
        <xsd:sequence>
          <xsd:element name="documentManagement">
            <xsd:complexType>
              <xsd:all>
                <xsd:element ref="ns2:Document_x0020_Type"/>
                <xsd:element ref="ns2:NSMHS_x0020_2010_x0020_Criteria"/>
                <xsd:element ref="ns2:Revision"/>
                <xsd:element ref="ns2:ApprovalDate"/>
                <xsd:element ref="ns2:ReviewDate"/>
                <xsd:element ref="ns2:NextReviewDate"/>
                <xsd:element ref="ns2:Author0"/>
                <xsd:element ref="ns2:Reviewer"/>
                <xsd:element ref="ns2:Approver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Folder_x0020_Na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f96885-5edf-4d1b-8747-0988be453a89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1" ma:displayName="Document Type" ma:format="Dropdown" ma:internalName="Document_x0020_Type">
      <xsd:simpleType>
        <xsd:restriction base="dms:Choice">
          <xsd:enumeration value="Agreement"/>
          <xsd:enumeration value="Charter"/>
          <xsd:enumeration value="Constitution"/>
          <xsd:enumeration value="Form"/>
          <xsd:enumeration value="Literature"/>
          <xsd:enumeration value="Manual"/>
          <xsd:enumeration value="Org Chart"/>
          <xsd:enumeration value="Policy"/>
          <xsd:enumeration value="Procedure"/>
          <xsd:enumeration value="Statement"/>
          <xsd:enumeration value="Template"/>
          <xsd:enumeration value="Brochure"/>
          <xsd:enumeration value="Guide"/>
          <xsd:enumeration value="Calendar"/>
        </xsd:restriction>
      </xsd:simpleType>
    </xsd:element>
    <xsd:element name="NSMHS_x0020_2010_x0020_Criteria" ma:index="2" ma:displayName="NSMHS 2010 Criteria" ma:default="Standard 1" ma:description="Document link to standard" ma:format="Dropdown" ma:internalName="NSMHS_x0020_2010_x0020_Criteria">
      <xsd:simpleType>
        <xsd:restriction base="dms:Choice">
          <xsd:enumeration value="Standard 1"/>
          <xsd:enumeration value="Standard 2"/>
          <xsd:enumeration value="Standard 3"/>
          <xsd:enumeration value="Standard 4"/>
          <xsd:enumeration value="Standard 5"/>
          <xsd:enumeration value="Standard 6"/>
          <xsd:enumeration value="Standard 7"/>
          <xsd:enumeration value="Standard 8"/>
          <xsd:enumeration value="Standard 9"/>
          <xsd:enumeration value="Standard 10"/>
        </xsd:restriction>
      </xsd:simpleType>
    </xsd:element>
    <xsd:element name="Revision" ma:index="3" ma:displayName="Revision" ma:decimals="0" ma:format="Dropdown" ma:internalName="Revision" ma:percentage="FALSE">
      <xsd:simpleType>
        <xsd:restriction base="dms:Number"/>
      </xsd:simpleType>
    </xsd:element>
    <xsd:element name="ApprovalDate" ma:index="4" ma:displayName="Approval Date" ma:format="DateOnly" ma:internalName="ApprovalDate">
      <xsd:simpleType>
        <xsd:restriction base="dms:DateTime"/>
      </xsd:simpleType>
    </xsd:element>
    <xsd:element name="ReviewDate" ma:index="5" ma:displayName="Reviewed Date" ma:format="DateOnly" ma:internalName="ReviewDate">
      <xsd:simpleType>
        <xsd:restriction base="dms:DateTime"/>
      </xsd:simpleType>
    </xsd:element>
    <xsd:element name="NextReviewDate" ma:index="6" ma:displayName="Next Review Date" ma:format="DateOnly" ma:internalName="NextReviewDate">
      <xsd:simpleType>
        <xsd:restriction base="dms:DateTime"/>
      </xsd:simpleType>
    </xsd:element>
    <xsd:element name="Author0" ma:index="7" ma:displayName="Author" ma:format="Dropdown" ma:internalName="Author0">
      <xsd:simpleType>
        <xsd:restriction base="dms:Choice">
          <xsd:enumeration value="BOARD"/>
          <xsd:enumeration value="Chief Financial Officer"/>
          <xsd:enumeration value="Company Secretary"/>
          <xsd:enumeration value="Communication Manager"/>
          <xsd:enumeration value="Manager Residential Rehabilitation Program"/>
          <xsd:enumeration value="National General Manager Operation"/>
          <xsd:enumeration value="National Chief Executive Officer"/>
          <xsd:enumeration value="National Manager Communication"/>
          <xsd:enumeration value="National Program Team"/>
          <xsd:enumeration value="Strategy Manager"/>
          <xsd:enumeration value="Regional Manager - Eastern Australia"/>
          <xsd:enumeration value="Quality and Business System Manager"/>
          <xsd:enumeration value="National Program Manager"/>
        </xsd:restriction>
      </xsd:simpleType>
    </xsd:element>
    <xsd:element name="Reviewer" ma:index="8" ma:displayName="Reviewer" ma:format="Dropdown" ma:internalName="Reviewer">
      <xsd:simpleType>
        <xsd:restriction base="dms:Choice">
          <xsd:enumeration value="Regional Manager - Eastern Australia"/>
          <xsd:enumeration value="BOARD"/>
          <xsd:enumeration value="Chief Financial Officer"/>
          <xsd:enumeration value="Company Secretary"/>
          <xsd:enumeration value="Communication Manager"/>
          <xsd:enumeration value="Manager Residential Rehabilitation Program"/>
          <xsd:enumeration value="National General Manager Operations"/>
          <xsd:enumeration value="National Chief Executive Officer"/>
          <xsd:enumeration value="National Manager Communication"/>
          <xsd:enumeration value="Marketing and Fundraiser Manager"/>
          <xsd:enumeration value="National Program Team"/>
          <xsd:enumeration value="Business Development Manager"/>
          <xsd:enumeration value="Quality and Business System Manager"/>
          <xsd:enumeration value="Strategy Manager"/>
          <xsd:enumeration value="Chief Performance Manager"/>
          <xsd:enumeration value="National Program Manager"/>
        </xsd:restriction>
      </xsd:simpleType>
    </xsd:element>
    <xsd:element name="Approver" ma:index="9" ma:displayName="Approver" ma:format="Dropdown" ma:internalName="Approver">
      <xsd:simpleType>
        <xsd:restriction base="dms:Choice">
          <xsd:enumeration value="Regional Manager - Eastern Australia"/>
          <xsd:enumeration value="BOARD"/>
          <xsd:enumeration value="Chief Financial Officer"/>
          <xsd:enumeration value="Company Secretary"/>
          <xsd:enumeration value="Communication Manager"/>
          <xsd:enumeration value="Manager Residential Rehabilitation Program"/>
          <xsd:enumeration value="National General Manager Operations"/>
          <xsd:enumeration value="National Chief Executive Officer"/>
          <xsd:enumeration value="National Manager Communication"/>
          <xsd:enumeration value="Marketing and Fundraiser Manager"/>
          <xsd:enumeration value="National Program Team"/>
          <xsd:enumeration value="Business Development Manager"/>
          <xsd:enumeration value="Quality and Business System Manager"/>
          <xsd:enumeration value="Chief Performance Manager"/>
        </xsd:restriction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Folder_x0020_Name" ma:index="21" nillable="true" ma:displayName="Folder Name" ma:default="01.a_Governance_Charters_and_Policies" ma:format="Dropdown" ma:internalName="Folder_x0020_Name">
      <xsd:simpleType>
        <xsd:restriction base="dms:Choice">
          <xsd:enumeration value="01.a_Governance_Charters_and_Policies"/>
          <xsd:enumeration value="01.b_Governance_Procedure"/>
          <xsd:enumeration value="01.c_Governance_Forms_and_Templates"/>
          <xsd:enumeration value="02.a_Human_Resources_Policies"/>
          <xsd:enumeration value="02.b_Human_Resources_Procedures"/>
          <xsd:enumeration value="02.c_Human_Resources_Forms_and_Templates"/>
          <xsd:enumeration value="03.a_Finance_Policies"/>
          <xsd:enumeration value="03.b_Finance_Procedures"/>
          <xsd:enumeration value="03.c_Finance_Forms_and_Templates"/>
          <xsd:enumeration value="04.a_ICT_Policies"/>
          <xsd:enumeration value="04.b_ICT_Procedures"/>
          <xsd:enumeration value="05.a_Safety_and_Risk_Management_Policies"/>
          <xsd:enumeration value="05.b_Safety_and_Risk_Management_Procedures"/>
          <xsd:enumeration value="05.c_Safety_and_Risk_Management_Forms_and_Templates"/>
          <xsd:enumeration value="06.a_Quality_Policies"/>
          <xsd:enumeration value="06.b_Quality_Procedures"/>
          <xsd:enumeration value="06.c_Quality_Forms_and_Templates"/>
          <xsd:enumeration value="07.a_Communication_Policies"/>
          <xsd:enumeration value="07.b_Communication_Procedures"/>
          <xsd:enumeration value="07.c_Communication_Forms_and_Templates"/>
          <xsd:enumeration value="08.a_Residential_Policies"/>
          <xsd:enumeration value="08.b_Residential_Procedures"/>
          <xsd:enumeration value="08.c_Residential_Forms_and_Templates"/>
          <xsd:enumeration value="09.a_Program_Policies"/>
          <xsd:enumeration value="09.b_Program_Procedures"/>
          <xsd:enumeration value="09.c_Program_Forms_and_Templates"/>
          <xsd:enumeration value="09.d_Program_Literature"/>
          <xsd:enumeration value="10.b_Strategy_Procedures"/>
          <xsd:enumeration value="10.c_Strategy_Forms_and_Templates"/>
          <xsd:enumeration value="11.a_Get_Growing_Policies"/>
          <xsd:enumeration value="11.b_Get_Growing_Procedures"/>
          <xsd:enumeration value="11.c.Get_Growing_Forms_and_Templat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a9917f-03d0-4176-9f9f-9211ff4651fd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8" ma:displayName="Content Type"/>
        <xsd:element ref="dc:title" minOccurs="0" maxOccurs="1" ma:index="10" ma:displayName="Name of Document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uthor0 xmlns="f9f96885-5edf-4d1b-8747-0988be453a89">Quality and Business System Manager</Author0>
    <Reviewer xmlns="f9f96885-5edf-4d1b-8747-0988be453a89">National General Manager Operations</Reviewer>
    <ApprovalDate xmlns="f9f96885-5edf-4d1b-8747-0988be453a89">2020-04-30T14:00:00+00:00</ApprovalDate>
    <NextReviewDate xmlns="f9f96885-5edf-4d1b-8747-0988be453a89">2024-04-30T14:00:00+00:00</NextReviewDate>
    <Document_x0020_Type xmlns="f9f96885-5edf-4d1b-8747-0988be453a89">Form</Document_x0020_Type>
    <ReviewDate xmlns="f9f96885-5edf-4d1b-8747-0988be453a89">2022-04-30T14:00:00+00:00</ReviewDate>
    <NSMHS_x0020_2010_x0020_Criteria xmlns="f9f96885-5edf-4d1b-8747-0988be453a89">Standard 8</NSMHS_x0020_2010_x0020_Criteria>
    <Revision xmlns="f9f96885-5edf-4d1b-8747-0988be453a89">3</Revision>
    <Approver xmlns="f9f96885-5edf-4d1b-8747-0988be453a89">National General Manager Operations</Approver>
    <Folder_x0020_Name xmlns="f9f96885-5edf-4d1b-8747-0988be453a89">02.c_Human_Resources_Forms_and_Templates</Folder_x0020_Name>
    <SharedWithUsers xmlns="57a9917f-03d0-4176-9f9f-9211ff4651fd">
      <UserInfo>
        <DisplayName>Mark Davies</DisplayName>
        <AccountId>147</AccountId>
        <AccountType/>
      </UserInfo>
      <UserInfo>
        <DisplayName>Jaco</DisplayName>
        <AccountId>788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01755C-CF98-43BB-9FBB-988B364179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f96885-5edf-4d1b-8747-0988be453a89"/>
    <ds:schemaRef ds:uri="57a9917f-03d0-4176-9f9f-9211ff465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C98D8F-B188-4FBB-BC36-4D3EFD1E9696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73992A92-B81F-4711-8A16-AD40F1C93B64}">
  <ds:schemaRefs>
    <ds:schemaRef ds:uri="http://schemas.microsoft.com/office/2006/metadata/properties"/>
    <ds:schemaRef ds:uri="http://schemas.microsoft.com/office/infopath/2007/PartnerControls"/>
    <ds:schemaRef ds:uri="f9f96885-5edf-4d1b-8747-0988be453a89"/>
    <ds:schemaRef ds:uri="57a9917f-03d0-4176-9f9f-9211ff4651fd"/>
  </ds:schemaRefs>
</ds:datastoreItem>
</file>

<file path=customXml/itemProps4.xml><?xml version="1.0" encoding="utf-8"?>
<ds:datastoreItem xmlns:ds="http://schemas.openxmlformats.org/officeDocument/2006/customXml" ds:itemID="{B277F6ED-756C-4DF9-8674-BB0678F7FDF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78E0559-D682-4641-9DC4-A11EE0EAD77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GHR26_Template_Position_Description_v3</Template>
  <TotalTime>16</TotalTime>
  <Pages>3</Pages>
  <Words>957</Words>
  <Characters>5992</Characters>
  <Application>Microsoft Office Word</Application>
  <DocSecurity>0</DocSecurity>
  <Lines>199</Lines>
  <Paragraphs>103</Paragraphs>
  <ScaleCrop>false</ScaleCrop>
  <Company>Toshiba</Company>
  <LinksUpToDate>false</LinksUpToDate>
  <CharactersWithSpaces>6846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Francis</dc:creator>
  <cp:keywords/>
  <dc:description/>
  <cp:lastModifiedBy>Georgie Stewart</cp:lastModifiedBy>
  <cp:revision>19</cp:revision>
  <cp:lastPrinted>2017-12-15T07:57:00Z</cp:lastPrinted>
  <dcterms:created xsi:type="dcterms:W3CDTF">2025-09-26T08:15:00Z</dcterms:created>
  <dcterms:modified xsi:type="dcterms:W3CDTF">2025-09-26T08:30:00Z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ss">
    <vt:lpwstr/>
  </property>
  <property fmtid="{D5CDD505-2E9C-101B-9397-08002B2CF9AE}" pid="3" name="display_urn:schemas-microsoft-com:office:office#SharedWithUsers">
    <vt:lpwstr>Mark Davies</vt:lpwstr>
  </property>
  <property fmtid="{D5CDD505-2E9C-101B-9397-08002B2CF9AE}" pid="4" name="SharedWithUsers">
    <vt:lpwstr>147;#Mark Davies;#788;#Jaco</vt:lpwstr>
  </property>
  <property fmtid="{D5CDD505-2E9C-101B-9397-08002B2CF9AE}" pid="5" name="Status">
    <vt:lpwstr/>
  </property>
  <property fmtid="{D5CDD505-2E9C-101B-9397-08002B2CF9AE}" pid="6" name="IconOverlay">
    <vt:lpwstr/>
  </property>
  <property fmtid="{D5CDD505-2E9C-101B-9397-08002B2CF9AE}" pid="7" name="Date">
    <vt:lpwstr/>
  </property>
  <property fmtid="{D5CDD505-2E9C-101B-9397-08002B2CF9AE}" pid="8" name="$Resources:core,Signoff_Status;">
    <vt:lpwstr/>
  </property>
  <property fmtid="{D5CDD505-2E9C-101B-9397-08002B2CF9AE}" pid="9" name="ContentTypeId">
    <vt:lpwstr>0x0101008568289EF8E53F4690D20451D042ADE7</vt:lpwstr>
  </property>
  <property fmtid="{D5CDD505-2E9C-101B-9397-08002B2CF9AE}" pid="10" name="xd_Signature">
    <vt:bool>false</vt:bool>
  </property>
  <property fmtid="{D5CDD505-2E9C-101B-9397-08002B2CF9AE}" pid="11" name="Office Doc Type">
    <vt:lpwstr>Word</vt:lpwstr>
  </property>
  <property fmtid="{D5CDD505-2E9C-101B-9397-08002B2CF9AE}" pid="12" name="xd_ProgID">
    <vt:lpwstr/>
  </property>
  <property fmtid="{D5CDD505-2E9C-101B-9397-08002B2CF9AE}" pid="13" name="Shortlist">
    <vt:bool>false</vt:bool>
  </property>
  <property fmtid="{D5CDD505-2E9C-101B-9397-08002B2CF9AE}" pid="14" name="Task">
    <vt:lpwstr>Enter Choice #1</vt:lpwstr>
  </property>
  <property fmtid="{D5CDD505-2E9C-101B-9397-08002B2CF9AE}" pid="15" name="TemplateUrl">
    <vt:lpwstr/>
  </property>
  <property fmtid="{D5CDD505-2E9C-101B-9397-08002B2CF9AE}" pid="16" name="ComplianceAssetId">
    <vt:lpwstr/>
  </property>
</Properties>
</file>